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871EE" w14:textId="77777777" w:rsidR="001C6ADC" w:rsidRPr="004B1905" w:rsidRDefault="001C6AD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41E7748B" w14:textId="59ECE999" w:rsidR="00A40AEC" w:rsidRPr="004B1905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</w:t>
      </w:r>
      <w:r w:rsidR="001C6ADC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8</w:t>
      </w:r>
      <w:r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/2026. </w:t>
      </w:r>
      <w:r w:rsidR="00626D69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(X.26.) </w:t>
      </w:r>
      <w:r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BKKB számú határozat</w:t>
      </w:r>
    </w:p>
    <w:p w14:paraId="676ED45B" w14:textId="77777777" w:rsidR="00A40AEC" w:rsidRPr="004B1905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27F18DD7" w14:textId="77777777" w:rsidR="001C6ADC" w:rsidRPr="004B1905" w:rsidRDefault="001C6ADC" w:rsidP="001C6ADC">
      <w:pPr>
        <w:jc w:val="both"/>
        <w:rPr>
          <w:rFonts w:ascii="Calibri" w:hAnsi="Calibri" w:cs="Calibri"/>
          <w:bCs/>
          <w:sz w:val="22"/>
          <w:szCs w:val="22"/>
        </w:rPr>
      </w:pPr>
      <w:r w:rsidRPr="004B1905">
        <w:rPr>
          <w:rFonts w:ascii="Calibri" w:hAnsi="Calibri" w:cs="Calibri"/>
          <w:bCs/>
          <w:sz w:val="22"/>
          <w:szCs w:val="22"/>
        </w:rPr>
        <w:t>A Bűnmegelőzési, Közbiztonsági és Közrendvédelmi Bizottság megtárgyalta a „</w:t>
      </w:r>
      <w:r w:rsidRPr="004B1905">
        <w:rPr>
          <w:rFonts w:ascii="Calibri" w:hAnsi="Calibri" w:cs="Calibri"/>
          <w:bCs/>
          <w:i/>
          <w:iCs/>
          <w:sz w:val="22"/>
          <w:szCs w:val="22"/>
        </w:rPr>
        <w:t>Javaslat Szombathely város területén forgalmi rend változtatással kapcsolatos döntések meghozatalára</w:t>
      </w:r>
      <w:r w:rsidRPr="004B1905">
        <w:rPr>
          <w:rFonts w:ascii="Calibri" w:hAnsi="Calibri" w:cs="Calibri"/>
          <w:bCs/>
          <w:sz w:val="22"/>
          <w:szCs w:val="22"/>
        </w:rPr>
        <w:t>”</w:t>
      </w:r>
      <w:r w:rsidRPr="004B1905">
        <w:rPr>
          <w:rFonts w:ascii="Calibri" w:hAnsi="Calibri" w:cs="Calibri"/>
          <w:sz w:val="22"/>
          <w:szCs w:val="22"/>
        </w:rPr>
        <w:t xml:space="preserve"> című</w:t>
      </w:r>
      <w:r w:rsidRPr="004B1905">
        <w:rPr>
          <w:rFonts w:ascii="Calibri" w:hAnsi="Calibri" w:cs="Calibri"/>
          <w:bCs/>
          <w:sz w:val="22"/>
          <w:szCs w:val="22"/>
        </w:rPr>
        <w:t xml:space="preserve"> előterjesztést, és az alábbi javaslatokat teszi a Városstratégiai, Idegenforgalmi és Sport Bizottságnak:</w:t>
      </w:r>
    </w:p>
    <w:p w14:paraId="78DB4074" w14:textId="77777777" w:rsidR="001C6ADC" w:rsidRPr="004B1905" w:rsidRDefault="001C6ADC" w:rsidP="001C6ADC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E4489B2" w14:textId="77777777" w:rsidR="001C6ADC" w:rsidRPr="004B1905" w:rsidRDefault="001C6ADC" w:rsidP="001C6ADC">
      <w:pPr>
        <w:numPr>
          <w:ilvl w:val="0"/>
          <w:numId w:val="30"/>
        </w:numPr>
        <w:spacing w:before="60"/>
        <w:ind w:hanging="437"/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bCs/>
          <w:sz w:val="22"/>
          <w:szCs w:val="22"/>
        </w:rPr>
        <w:t xml:space="preserve">A </w:t>
      </w:r>
      <w:r w:rsidRPr="004B1905">
        <w:rPr>
          <w:rFonts w:ascii="Calibri" w:hAnsi="Calibri" w:cs="Calibri"/>
          <w:sz w:val="22"/>
          <w:szCs w:val="22"/>
        </w:rPr>
        <w:t>Bizottság javasolja a</w:t>
      </w:r>
      <w:r w:rsidRPr="004B1905">
        <w:rPr>
          <w:rFonts w:ascii="Calibri" w:hAnsi="Calibri" w:cs="Calibri"/>
          <w:bCs/>
          <w:sz w:val="22"/>
          <w:szCs w:val="22"/>
        </w:rPr>
        <w:t xml:space="preserve">z </w:t>
      </w:r>
      <w:proofErr w:type="spellStart"/>
      <w:r w:rsidRPr="004B1905">
        <w:rPr>
          <w:rFonts w:ascii="Calibri" w:hAnsi="Calibri" w:cs="Calibri"/>
          <w:bCs/>
          <w:sz w:val="22"/>
          <w:szCs w:val="22"/>
        </w:rPr>
        <w:t>Olad</w:t>
      </w:r>
      <w:proofErr w:type="spellEnd"/>
      <w:r w:rsidRPr="004B1905">
        <w:rPr>
          <w:rFonts w:ascii="Calibri" w:hAnsi="Calibri" w:cs="Calibri"/>
          <w:bCs/>
          <w:sz w:val="22"/>
          <w:szCs w:val="22"/>
        </w:rPr>
        <w:t xml:space="preserve"> Platóra felvezető utakon, azaz a Márton Áron utcában az </w:t>
      </w:r>
      <w:proofErr w:type="spellStart"/>
      <w:r w:rsidRPr="004B1905">
        <w:rPr>
          <w:rFonts w:ascii="Calibri" w:hAnsi="Calibri" w:cs="Calibri"/>
          <w:bCs/>
          <w:sz w:val="22"/>
          <w:szCs w:val="22"/>
        </w:rPr>
        <w:t>Ernuszt</w:t>
      </w:r>
      <w:proofErr w:type="spellEnd"/>
      <w:r w:rsidRPr="004B1905">
        <w:rPr>
          <w:rFonts w:ascii="Calibri" w:hAnsi="Calibri" w:cs="Calibri"/>
          <w:bCs/>
          <w:sz w:val="22"/>
          <w:szCs w:val="22"/>
        </w:rPr>
        <w:t xml:space="preserve"> Kelemen utcai kereszteződés után, a Kilátó utcában a Síp utcai kereszteződés előtt, a Síp utca – Homok utca kereszteződésében, illetve Makkfa utca – Babér utcai kereszteződés előtt 3</w:t>
      </w:r>
      <w:r w:rsidRPr="004B1905">
        <w:rPr>
          <w:rFonts w:asciiTheme="minorHAnsi" w:hAnsiTheme="minorHAnsi" w:cstheme="minorHAnsi"/>
          <w:sz w:val="22"/>
          <w:szCs w:val="22"/>
        </w:rPr>
        <w:t>0 km/h sebességkorlátozás, 7,5 t súlykorlátozás zóna táblák, valamint a 7,5 t feletti tehergépjárművek behajtása érdekében a „Kivéve engedély” kiegészítéssel jelzőtáblák kihelyezését.</w:t>
      </w:r>
    </w:p>
    <w:p w14:paraId="76632656" w14:textId="77777777" w:rsidR="001C6ADC" w:rsidRPr="004B1905" w:rsidRDefault="001C6ADC" w:rsidP="001C6ADC">
      <w:pPr>
        <w:numPr>
          <w:ilvl w:val="0"/>
          <w:numId w:val="30"/>
        </w:numPr>
        <w:spacing w:before="60"/>
        <w:ind w:hanging="437"/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bCs/>
          <w:sz w:val="22"/>
          <w:szCs w:val="22"/>
        </w:rPr>
        <w:t>A Bizottság javasolja, hogy a Gábor Áron utca Rumi út – Rákóczi Ferenc utca közötti szakaszon 30 km/h sebességkorlátozás kerüljön bevezetésre.</w:t>
      </w:r>
    </w:p>
    <w:p w14:paraId="54C2A5AE" w14:textId="77777777" w:rsidR="001C6ADC" w:rsidRPr="004B1905" w:rsidRDefault="001C6ADC" w:rsidP="001C6ADC">
      <w:pPr>
        <w:pStyle w:val="Listaszerbekezds"/>
        <w:numPr>
          <w:ilvl w:val="0"/>
          <w:numId w:val="30"/>
        </w:numPr>
        <w:spacing w:before="60"/>
        <w:ind w:hanging="436"/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bCs/>
          <w:sz w:val="22"/>
          <w:szCs w:val="22"/>
        </w:rPr>
        <w:t>A Bizottság javasolja az Ady tér 40-42. számú ingatlanok előtt az ideiglenes forgalmi rend bevezetését 2026. november 2. – 2026. december 18. közötti időszakban, azaz „Megállni tilos” tábla kihelyezését azzal, hogy a tábla kihelyezésével és beszedésével kapcsolatos költségek a vállalkozót terhelik.</w:t>
      </w:r>
    </w:p>
    <w:p w14:paraId="4A5AE88A" w14:textId="77777777" w:rsidR="001C6ADC" w:rsidRPr="004B1905" w:rsidRDefault="001C6ADC" w:rsidP="001C6ADC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C97D84B" w14:textId="77777777" w:rsidR="001C6ADC" w:rsidRPr="004B1905" w:rsidRDefault="001C6ADC" w:rsidP="001C6ADC">
      <w:pPr>
        <w:tabs>
          <w:tab w:val="left" w:pos="144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4B1905">
        <w:rPr>
          <w:rFonts w:ascii="Calibri" w:hAnsi="Calibri" w:cs="Calibri"/>
          <w:b/>
          <w:bCs/>
          <w:sz w:val="22"/>
          <w:szCs w:val="22"/>
          <w:u w:val="single"/>
        </w:rPr>
        <w:t>Felelős:</w:t>
      </w:r>
      <w:r w:rsidRPr="004B1905">
        <w:rPr>
          <w:rFonts w:ascii="Calibri" w:hAnsi="Calibri" w:cs="Calibri"/>
          <w:b/>
          <w:bCs/>
          <w:sz w:val="22"/>
          <w:szCs w:val="22"/>
        </w:rPr>
        <w:tab/>
      </w:r>
      <w:r w:rsidRPr="004B1905">
        <w:rPr>
          <w:rFonts w:ascii="Calibri" w:hAnsi="Calibri" w:cs="Calibri"/>
          <w:bCs/>
          <w:sz w:val="22"/>
          <w:szCs w:val="22"/>
        </w:rPr>
        <w:t xml:space="preserve">Dr. </w:t>
      </w:r>
      <w:proofErr w:type="spellStart"/>
      <w:r w:rsidRPr="004B1905">
        <w:rPr>
          <w:rFonts w:ascii="Calibri" w:hAnsi="Calibri" w:cs="Calibri"/>
          <w:bCs/>
          <w:sz w:val="22"/>
          <w:szCs w:val="22"/>
        </w:rPr>
        <w:t>Nemény</w:t>
      </w:r>
      <w:proofErr w:type="spellEnd"/>
      <w:r w:rsidRPr="004B1905">
        <w:rPr>
          <w:rFonts w:ascii="Calibri" w:hAnsi="Calibri" w:cs="Calibri"/>
          <w:bCs/>
          <w:sz w:val="22"/>
          <w:szCs w:val="22"/>
        </w:rPr>
        <w:t xml:space="preserve"> András, polgármester</w:t>
      </w:r>
    </w:p>
    <w:p w14:paraId="085166C7" w14:textId="77777777" w:rsidR="001C6ADC" w:rsidRPr="004B1905" w:rsidRDefault="001C6ADC" w:rsidP="001C6ADC">
      <w:pPr>
        <w:tabs>
          <w:tab w:val="left" w:pos="1440"/>
        </w:tabs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b/>
          <w:bCs/>
          <w:sz w:val="22"/>
          <w:szCs w:val="22"/>
        </w:rPr>
        <w:tab/>
      </w:r>
      <w:r w:rsidRPr="004B1905">
        <w:rPr>
          <w:rFonts w:ascii="Calibri" w:hAnsi="Calibri" w:cs="Calibri"/>
          <w:sz w:val="22"/>
          <w:szCs w:val="22"/>
        </w:rPr>
        <w:t xml:space="preserve">Horváth Soma, alpolgármester </w:t>
      </w:r>
    </w:p>
    <w:p w14:paraId="35E0963E" w14:textId="77777777" w:rsidR="001C6ADC" w:rsidRPr="004B1905" w:rsidRDefault="001C6ADC" w:rsidP="001C6ADC">
      <w:pPr>
        <w:tabs>
          <w:tab w:val="left" w:pos="1440"/>
        </w:tabs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sz w:val="22"/>
          <w:szCs w:val="22"/>
        </w:rPr>
        <w:tab/>
        <w:t>Kelemen Krisztián, a Bizottság elnöke</w:t>
      </w:r>
    </w:p>
    <w:p w14:paraId="03F099F9" w14:textId="77777777" w:rsidR="001C6ADC" w:rsidRPr="004B1905" w:rsidRDefault="001C6ADC" w:rsidP="001C6ADC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sz w:val="22"/>
          <w:szCs w:val="22"/>
        </w:rPr>
        <w:t xml:space="preserve">/a végrehajtás előkészítéséért: </w:t>
      </w:r>
    </w:p>
    <w:p w14:paraId="404FA9F1" w14:textId="77777777" w:rsidR="001C6ADC" w:rsidRPr="004B1905" w:rsidRDefault="001C6ADC" w:rsidP="001C6ADC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vezetője/</w:t>
      </w:r>
    </w:p>
    <w:p w14:paraId="4B375D24" w14:textId="77777777" w:rsidR="001C6ADC" w:rsidRPr="004B1905" w:rsidRDefault="001C6ADC" w:rsidP="001C6ADC">
      <w:pPr>
        <w:tabs>
          <w:tab w:val="left" w:pos="1418"/>
          <w:tab w:val="left" w:pos="1985"/>
        </w:tabs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5FCF8B5" w14:textId="77777777" w:rsidR="001C6ADC" w:rsidRDefault="001C6ADC" w:rsidP="001C6ADC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  <w:r w:rsidRPr="004B1905">
        <w:rPr>
          <w:rFonts w:ascii="Calibri" w:hAnsi="Calibri" w:cs="Calibri"/>
          <w:b/>
          <w:bCs/>
          <w:sz w:val="22"/>
          <w:szCs w:val="22"/>
          <w:u w:val="single"/>
        </w:rPr>
        <w:t>Határidő:</w:t>
      </w:r>
      <w:r w:rsidRPr="004B1905">
        <w:rPr>
          <w:rFonts w:ascii="Calibri" w:hAnsi="Calibri" w:cs="Calibri"/>
          <w:bCs/>
          <w:sz w:val="22"/>
          <w:szCs w:val="22"/>
        </w:rPr>
        <w:tab/>
        <w:t>azonnal</w:t>
      </w:r>
    </w:p>
    <w:p w14:paraId="74DE0E4B" w14:textId="77777777" w:rsidR="001C6ADC" w:rsidRDefault="001C6ADC" w:rsidP="001C6ADC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</w:p>
    <w:sectPr w:rsidR="001C6ADC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9A990" w14:textId="77777777" w:rsidR="00742EC2" w:rsidRDefault="00742EC2" w:rsidP="00492410">
      <w:r>
        <w:separator/>
      </w:r>
    </w:p>
  </w:endnote>
  <w:endnote w:type="continuationSeparator" w:id="0">
    <w:p w14:paraId="764112B4" w14:textId="77777777" w:rsidR="00742EC2" w:rsidRDefault="00742EC2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2" w:name="_Hlk178071532"/>
    <w:bookmarkStart w:id="3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10695" w14:textId="77777777" w:rsidR="00742EC2" w:rsidRDefault="00742EC2" w:rsidP="00492410">
      <w:r>
        <w:separator/>
      </w:r>
    </w:p>
  </w:footnote>
  <w:footnote w:type="continuationSeparator" w:id="0">
    <w:p w14:paraId="2CAF3664" w14:textId="77777777" w:rsidR="00742EC2" w:rsidRDefault="00742EC2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0" w:name="_Hlk178071479"/>
    <w:bookmarkStart w:id="1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0"/>
  <w:bookmarkEnd w:id="1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077D3"/>
    <w:rsid w:val="00011DFE"/>
    <w:rsid w:val="00012BE8"/>
    <w:rsid w:val="0002243E"/>
    <w:rsid w:val="00026AAB"/>
    <w:rsid w:val="00033CED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7DD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619A"/>
    <w:rsid w:val="001C6ADC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17CB8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C6A2D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A7602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1905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4F4EDD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26D69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09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2EC2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87D63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24AA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0</TotalTime>
  <Pages>1</Pages>
  <Words>188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2025-04-29T11:34:00Z</cp:lastPrinted>
  <dcterms:created xsi:type="dcterms:W3CDTF">2026-10-29T13:32:00Z</dcterms:created>
  <dcterms:modified xsi:type="dcterms:W3CDTF">2026-10-29T13:32:00Z</dcterms:modified>
</cp:coreProperties>
</file>