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E5DA1" w14:textId="77777777" w:rsidR="00737CBE" w:rsidRDefault="00737CBE" w:rsidP="008C26FC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428A0515" w14:textId="77777777" w:rsidR="00737CBE" w:rsidRDefault="00737CBE" w:rsidP="008C26FC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55DEB395" w14:textId="77777777" w:rsidR="002D6895" w:rsidRDefault="002D6895" w:rsidP="002D689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Szociális és Lakás Bizottság 8 igen szavazattal, tartózkodás és ellenszavazat nélkül az alábbi határozatot hozta: </w:t>
      </w:r>
    </w:p>
    <w:p w14:paraId="5B9C30D8" w14:textId="77777777" w:rsidR="002D6895" w:rsidRDefault="002D6895" w:rsidP="002D689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681/2026.(IX.23.) SzLB. sz. határozat</w:t>
      </w:r>
    </w:p>
    <w:p w14:paraId="120AC6E2" w14:textId="77777777" w:rsidR="002D6895" w:rsidRDefault="002D6895" w:rsidP="002D6895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427C7B9B" w14:textId="77777777" w:rsidR="002D6895" w:rsidRDefault="002D6895" w:rsidP="002D6895">
      <w:pPr>
        <w:jc w:val="both"/>
        <w:rPr>
          <w:rFonts w:ascii="Calibri" w:eastAsia="MS Mincho" w:hAnsi="Calibri" w:cs="Calibri"/>
          <w:bCs/>
          <w:sz w:val="22"/>
          <w:szCs w:val="22"/>
        </w:rPr>
      </w:pPr>
      <w:r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>
        <w:rPr>
          <w:rFonts w:ascii="Calibri" w:hAnsi="Calibri" w:cs="Calibri"/>
          <w:bCs/>
          <w:sz w:val="22"/>
          <w:szCs w:val="22"/>
        </w:rPr>
        <w:t>Javaslat Vasszécseny Község Önkormányzattal kötött szociális feladatellátási megállapodás szolgáltatási díjak meg nem fizetése miatti felmondására”</w:t>
      </w:r>
      <w:r>
        <w:rPr>
          <w:rFonts w:ascii="Calibri" w:eastAsia="MS Mincho" w:hAnsi="Calibri" w:cs="Calibri"/>
          <w:bCs/>
          <w:sz w:val="22"/>
          <w:szCs w:val="22"/>
        </w:rPr>
        <w:t xml:space="preserve"> című előterjesztést megtárgyalta, és a határozati javaslatot az előterjesztésben foglaltak szerint elfogadásra javasolja a Közgyűlésnek.</w:t>
      </w:r>
    </w:p>
    <w:p w14:paraId="3C9EC94B" w14:textId="77777777" w:rsidR="002D6895" w:rsidRDefault="002D6895" w:rsidP="002D6895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329D0FDF" w14:textId="77777777" w:rsidR="002D6895" w:rsidRDefault="002D6895" w:rsidP="002D6895">
      <w:pPr>
        <w:jc w:val="both"/>
        <w:rPr>
          <w:rFonts w:ascii="Calibri" w:eastAsia="MS Mincho" w:hAnsi="Calibri" w:cs="Calibri"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>
        <w:rPr>
          <w:rFonts w:ascii="Calibri" w:eastAsia="MS Mincho" w:hAnsi="Calibri" w:cs="Calibri"/>
          <w:b/>
          <w:bCs/>
          <w:sz w:val="22"/>
          <w:szCs w:val="22"/>
        </w:rPr>
        <w:tab/>
      </w:r>
      <w:r>
        <w:rPr>
          <w:rFonts w:ascii="Calibri" w:eastAsia="MS Mincho" w:hAnsi="Calibri" w:cs="Calibri"/>
          <w:b/>
          <w:bCs/>
          <w:sz w:val="22"/>
          <w:szCs w:val="22"/>
        </w:rPr>
        <w:tab/>
      </w:r>
      <w:r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4E76BEBE" w14:textId="77777777" w:rsidR="002D6895" w:rsidRDefault="002D6895" w:rsidP="002D6895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ab/>
      </w:r>
      <w:r>
        <w:rPr>
          <w:rFonts w:ascii="Calibri" w:eastAsia="MS Mincho" w:hAnsi="Calibri" w:cs="Calibri"/>
          <w:b/>
          <w:bCs/>
          <w:sz w:val="22"/>
          <w:szCs w:val="22"/>
        </w:rPr>
        <w:tab/>
      </w:r>
      <w:r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3C806BF8" w14:textId="77777777" w:rsidR="002D6895" w:rsidRDefault="002D6895" w:rsidP="002D6895">
      <w:pPr>
        <w:jc w:val="both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MS Mincho" w:hAnsi="Calibri" w:cs="Calibri"/>
          <w:b/>
          <w:bCs/>
          <w:sz w:val="22"/>
          <w:szCs w:val="22"/>
        </w:rPr>
        <w:tab/>
      </w:r>
      <w:r>
        <w:rPr>
          <w:rFonts w:ascii="Calibri" w:eastAsia="MS Mincho" w:hAnsi="Calibri" w:cs="Calibri"/>
          <w:sz w:val="22"/>
          <w:szCs w:val="22"/>
        </w:rPr>
        <w:t>2026. szeptember 24.</w:t>
      </w:r>
    </w:p>
    <w:p w14:paraId="59C519C6" w14:textId="77777777" w:rsidR="00F26D98" w:rsidRPr="00AF54E1" w:rsidRDefault="00F26D98" w:rsidP="001B7817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0D80860" w14:textId="77777777" w:rsidR="00F26D98" w:rsidRDefault="00F26D98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F26D9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2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40D9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4D12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895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CBE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65A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26FC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2849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0</TotalTime>
  <Pages>1</Pages>
  <Words>73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5</cp:revision>
  <cp:lastPrinted>2023-11-13T07:00:00Z</cp:lastPrinted>
  <dcterms:created xsi:type="dcterms:W3CDTF">2026-09-23T09:21:00Z</dcterms:created>
  <dcterms:modified xsi:type="dcterms:W3CDTF">2026-09-24T11:34:00Z</dcterms:modified>
</cp:coreProperties>
</file>