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65A0" w14:textId="77777777" w:rsidR="00C1151E" w:rsidRDefault="00C1151E" w:rsidP="00E030CB">
      <w:pPr>
        <w:jc w:val="both"/>
        <w:rPr>
          <w:rFonts w:ascii="Calibri" w:hAnsi="Calibri" w:cs="Calibri"/>
          <w:sz w:val="22"/>
          <w:szCs w:val="22"/>
        </w:rPr>
      </w:pPr>
    </w:p>
    <w:p w14:paraId="75DED2C4" w14:textId="77777777" w:rsidR="00C1151E" w:rsidRDefault="00C1151E" w:rsidP="00E030CB">
      <w:pPr>
        <w:jc w:val="both"/>
        <w:rPr>
          <w:rFonts w:ascii="Calibri" w:hAnsi="Calibri" w:cs="Calibri"/>
          <w:sz w:val="22"/>
          <w:szCs w:val="22"/>
        </w:rPr>
      </w:pPr>
    </w:p>
    <w:p w14:paraId="7FB17FDA" w14:textId="77777777" w:rsidR="00C1151E" w:rsidRDefault="00C1151E" w:rsidP="00E030CB">
      <w:pPr>
        <w:jc w:val="both"/>
        <w:rPr>
          <w:rFonts w:ascii="Calibri" w:hAnsi="Calibri" w:cs="Calibri"/>
          <w:sz w:val="22"/>
          <w:szCs w:val="22"/>
        </w:rPr>
      </w:pPr>
    </w:p>
    <w:p w14:paraId="77DA05E9" w14:textId="77777777" w:rsidR="00E030CB" w:rsidRPr="001C18F8" w:rsidRDefault="00E030CB" w:rsidP="00E030C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676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.23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.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) SzLB. sz. határozat</w:t>
      </w:r>
    </w:p>
    <w:p w14:paraId="0221A752" w14:textId="77777777" w:rsidR="00E030CB" w:rsidRPr="001C18F8" w:rsidRDefault="00E030CB" w:rsidP="00E030C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601CA903" w14:textId="77777777" w:rsidR="00E030CB" w:rsidRDefault="00E030CB" w:rsidP="00E030CB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Szombathely Megyei Jogú Város Közgyűlésének Szociális és Lakás Bizottsága „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Javaslat Szombathely Megyei Jogú Város Önkormányzata 202</w:t>
      </w:r>
      <w:r>
        <w:rPr>
          <w:rFonts w:ascii="Calibri" w:hAnsi="Calibri" w:cs="Calibri"/>
          <w:b w:val="0"/>
          <w:sz w:val="22"/>
          <w:szCs w:val="22"/>
          <w:u w:val="none"/>
        </w:rPr>
        <w:t>6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 xml:space="preserve">. évi költségvetéséről szóló </w:t>
      </w:r>
      <w:r>
        <w:rPr>
          <w:rFonts w:ascii="Calibri" w:hAnsi="Calibri" w:cs="Calibri"/>
          <w:b w:val="0"/>
          <w:sz w:val="22"/>
          <w:szCs w:val="22"/>
          <w:u w:val="none"/>
        </w:rPr>
        <w:t>3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/202</w:t>
      </w:r>
      <w:r>
        <w:rPr>
          <w:rFonts w:ascii="Calibri" w:hAnsi="Calibri" w:cs="Calibri"/>
          <w:b w:val="0"/>
          <w:sz w:val="22"/>
          <w:szCs w:val="22"/>
          <w:u w:val="none"/>
        </w:rPr>
        <w:t>6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 (II.2</w:t>
      </w:r>
      <w:r>
        <w:rPr>
          <w:rFonts w:ascii="Calibri" w:hAnsi="Calibri" w:cs="Calibri"/>
          <w:b w:val="0"/>
          <w:sz w:val="22"/>
          <w:szCs w:val="22"/>
          <w:u w:val="none"/>
        </w:rPr>
        <w:t>7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.) önkormányzati rendelet I</w:t>
      </w:r>
      <w:r>
        <w:rPr>
          <w:rFonts w:ascii="Calibri" w:hAnsi="Calibri" w:cs="Calibri"/>
          <w:b w:val="0"/>
          <w:sz w:val="22"/>
          <w:szCs w:val="22"/>
          <w:u w:val="none"/>
        </w:rPr>
        <w:t>I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 számú módosításának megalkotására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„című előterjesztést megtárgyalta, és a </w:t>
      </w: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rendelet-tervezetet az előterjesztésben foglaltak szerint elfogadásra javasolja a Közgyűlésnek.</w:t>
      </w:r>
      <w:r w:rsidRPr="001C18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8CC915" w14:textId="77777777" w:rsidR="00E030CB" w:rsidRPr="001C18F8" w:rsidRDefault="00E030CB" w:rsidP="00E030CB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220B182D" w14:textId="77777777" w:rsidR="00E030CB" w:rsidRPr="001C18F8" w:rsidRDefault="00E030CB" w:rsidP="00E030C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17EC30EE" w14:textId="77777777" w:rsidR="00E030CB" w:rsidRDefault="00E030CB" w:rsidP="00E030CB">
      <w:pPr>
        <w:jc w:val="both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1EAB3F41" w14:textId="40C6710F" w:rsidR="00E030CB" w:rsidRDefault="00E030CB" w:rsidP="00E030C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265AC76E" w14:textId="77777777" w:rsidR="00E030CB" w:rsidRDefault="00E030CB" w:rsidP="00E030CB">
      <w:pPr>
        <w:jc w:val="both"/>
        <w:rPr>
          <w:rFonts w:ascii="Calibri" w:eastAsia="MS Mincho" w:hAnsi="Calibri" w:cs="Calibri"/>
          <w:sz w:val="22"/>
          <w:szCs w:val="22"/>
        </w:rPr>
      </w:pPr>
    </w:p>
    <w:p w14:paraId="64F9EB53" w14:textId="77777777" w:rsidR="00E030CB" w:rsidRPr="001C18F8" w:rsidRDefault="00E030CB" w:rsidP="00E030CB">
      <w:pPr>
        <w:jc w:val="both"/>
        <w:rPr>
          <w:rFonts w:ascii="Calibri" w:eastAsia="MS Mincho" w:hAnsi="Calibri" w:cs="Calibri"/>
          <w:sz w:val="22"/>
          <w:szCs w:val="22"/>
        </w:rPr>
      </w:pP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26D9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4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50E1"/>
    <w:rsid w:val="000554BA"/>
    <w:rsid w:val="0005676B"/>
    <w:rsid w:val="00056F32"/>
    <w:rsid w:val="00057871"/>
    <w:rsid w:val="00057934"/>
    <w:rsid w:val="0005794A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3EBB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18E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1E8B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56F5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5AFA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151E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0CB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4897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1</Pages>
  <Words>59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7</cp:revision>
  <cp:lastPrinted>2023-11-13T07:00:00Z</cp:lastPrinted>
  <dcterms:created xsi:type="dcterms:W3CDTF">2026-09-23T09:18:00Z</dcterms:created>
  <dcterms:modified xsi:type="dcterms:W3CDTF">2026-09-24T06:40:00Z</dcterms:modified>
</cp:coreProperties>
</file>