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31FAE" w14:textId="3DF5C67A" w:rsidR="00131818" w:rsidRPr="002B2D6A" w:rsidRDefault="00131818" w:rsidP="002B2D6A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r w:rsidRPr="002B2D6A">
        <w:rPr>
          <w:rFonts w:asciiTheme="minorHAnsi" w:hAnsiTheme="minorHAnsi" w:cstheme="minorHAnsi"/>
          <w:i w:val="0"/>
          <w:sz w:val="22"/>
          <w:szCs w:val="22"/>
        </w:rPr>
        <w:t>A Bűnmegelőzési, Közbiztonsági és Közrendvédelmi Bizottság</w:t>
      </w:r>
    </w:p>
    <w:p w14:paraId="5AFD9868" w14:textId="77777777" w:rsidR="007F4960" w:rsidRPr="001B0E3B" w:rsidRDefault="00566108" w:rsidP="007F4960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bookmarkStart w:id="0" w:name="_Hlk75168274"/>
      <w:r w:rsidRPr="002B2D6A">
        <w:rPr>
          <w:rFonts w:asciiTheme="minorHAnsi" w:hAnsiTheme="minorHAnsi" w:cstheme="minorHAnsi"/>
          <w:i w:val="0"/>
          <w:sz w:val="22"/>
          <w:szCs w:val="22"/>
        </w:rPr>
        <w:t>202</w:t>
      </w:r>
      <w:r w:rsidR="00F17A03" w:rsidRPr="002B2D6A">
        <w:rPr>
          <w:rFonts w:asciiTheme="minorHAnsi" w:hAnsiTheme="minorHAnsi" w:cstheme="minorHAnsi"/>
          <w:i w:val="0"/>
          <w:sz w:val="22"/>
          <w:szCs w:val="22"/>
        </w:rPr>
        <w:t>6</w:t>
      </w:r>
      <w:r w:rsidR="00131818" w:rsidRPr="002B2D6A">
        <w:rPr>
          <w:rFonts w:asciiTheme="minorHAnsi" w:hAnsiTheme="minorHAnsi" w:cstheme="minorHAnsi"/>
          <w:i w:val="0"/>
          <w:sz w:val="22"/>
          <w:szCs w:val="22"/>
        </w:rPr>
        <w:t xml:space="preserve">. </w:t>
      </w:r>
      <w:bookmarkStart w:id="1" w:name="_Hlk99369680"/>
      <w:bookmarkEnd w:id="0"/>
      <w:r w:rsidR="00A73204" w:rsidRPr="002B2D6A">
        <w:rPr>
          <w:rFonts w:asciiTheme="minorHAnsi" w:hAnsiTheme="minorHAnsi" w:cstheme="minorHAnsi"/>
          <w:i w:val="0"/>
          <w:sz w:val="22"/>
          <w:szCs w:val="22"/>
        </w:rPr>
        <w:t>szeptember</w:t>
      </w:r>
      <w:r w:rsidR="00B002D5" w:rsidRPr="002B2D6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bookmarkEnd w:id="1"/>
      <w:r w:rsidR="00A73204" w:rsidRPr="002B2D6A">
        <w:rPr>
          <w:rFonts w:asciiTheme="minorHAnsi" w:hAnsiTheme="minorHAnsi" w:cstheme="minorHAnsi"/>
          <w:i w:val="0"/>
          <w:sz w:val="22"/>
          <w:szCs w:val="22"/>
        </w:rPr>
        <w:t>2</w:t>
      </w:r>
      <w:r w:rsidR="00BB0B0B" w:rsidRPr="002B2D6A">
        <w:rPr>
          <w:rFonts w:asciiTheme="minorHAnsi" w:hAnsiTheme="minorHAnsi" w:cstheme="minorHAnsi"/>
          <w:i w:val="0"/>
          <w:sz w:val="22"/>
          <w:szCs w:val="22"/>
        </w:rPr>
        <w:t>1</w:t>
      </w:r>
      <w:r w:rsidR="00131818" w:rsidRPr="002B2D6A">
        <w:rPr>
          <w:rFonts w:asciiTheme="minorHAnsi" w:hAnsiTheme="minorHAnsi" w:cstheme="minorHAnsi"/>
          <w:i w:val="0"/>
          <w:sz w:val="22"/>
          <w:szCs w:val="22"/>
        </w:rPr>
        <w:t>-i</w:t>
      </w:r>
      <w:r w:rsidR="009963E1" w:rsidRPr="002B2D6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7F4960" w:rsidRPr="001B0E3B">
        <w:rPr>
          <w:rFonts w:asciiTheme="minorHAnsi" w:hAnsiTheme="minorHAnsi" w:cstheme="minorHAnsi"/>
          <w:i w:val="0"/>
          <w:sz w:val="22"/>
          <w:szCs w:val="22"/>
        </w:rPr>
        <w:t>nyilvános ülésének határozatai</w:t>
      </w:r>
    </w:p>
    <w:p w14:paraId="2EF322A4" w14:textId="4DCCBFD2" w:rsidR="00131818" w:rsidRPr="002B2D6A" w:rsidRDefault="00131818" w:rsidP="002B2D6A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</w:p>
    <w:p w14:paraId="1C8E6156" w14:textId="77777777" w:rsidR="00D8295C" w:rsidRPr="002B2D6A" w:rsidRDefault="00D8295C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8F4B00B" w14:textId="77777777" w:rsidR="00D8295C" w:rsidRPr="002B2D6A" w:rsidRDefault="00D8295C" w:rsidP="002B2D6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6D23F90" w14:textId="5371ACD6" w:rsidR="00DC20CF" w:rsidRPr="002B2D6A" w:rsidRDefault="00BB0B0B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3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9</w:t>
      </w:r>
      <w:r w:rsidR="00166CDF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6</w:t>
      </w:r>
      <w:r w:rsidR="00166CDF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(IX.21.)</w:t>
      </w:r>
      <w:r w:rsidR="006D12D7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 </w:t>
      </w:r>
      <w:r w:rsidR="00DC20CF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6ADD2D42" w14:textId="77777777" w:rsidR="00DC20CF" w:rsidRPr="002B2D6A" w:rsidRDefault="00DC20CF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21E34C9" w14:textId="6C2A574D" w:rsidR="00DC20CF" w:rsidRPr="002B2D6A" w:rsidRDefault="00DC20CF" w:rsidP="002B2D6A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 Bűnmegelőzési, Közbiztonsági és Közrendvédelmi Bizottság a 202</w:t>
      </w:r>
      <w:r w:rsidR="00F17A03"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szeptember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="00A73204"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21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-i ülésének napirendjét az alábbiak szerint fogadta el:</w:t>
      </w:r>
    </w:p>
    <w:p w14:paraId="1BDBEDF2" w14:textId="77777777" w:rsidR="00DC20CF" w:rsidRPr="002B2D6A" w:rsidRDefault="00DC20CF" w:rsidP="002B2D6A">
      <w:pPr>
        <w:tabs>
          <w:tab w:val="left" w:pos="900"/>
        </w:tabs>
        <w:ind w:left="900" w:hanging="90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32E188DD" w14:textId="77777777" w:rsidR="00A73204" w:rsidRPr="002B2D6A" w:rsidRDefault="00A73204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Nyilvános ülés:</w:t>
      </w:r>
    </w:p>
    <w:p w14:paraId="114C50D8" w14:textId="77777777" w:rsidR="00A73204" w:rsidRPr="002B2D6A" w:rsidRDefault="00A73204" w:rsidP="002B2D6A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7C617AE" w14:textId="77777777" w:rsidR="00A73204" w:rsidRPr="002B2D6A" w:rsidRDefault="00A73204" w:rsidP="002B2D6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1./</w:t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  <w:t>A Vas Vármegyei Rendőr-főkapitányság új vezetőjének bemutatkozása (szóbeli előterjesztés)</w:t>
      </w:r>
    </w:p>
    <w:p w14:paraId="4587444E" w14:textId="77777777" w:rsidR="00A73204" w:rsidRPr="002B2D6A" w:rsidRDefault="00A73204" w:rsidP="002B2D6A">
      <w:pPr>
        <w:tabs>
          <w:tab w:val="left" w:pos="1843"/>
        </w:tabs>
        <w:ind w:left="705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 xml:space="preserve">Dr. Takács Tibor r. altábornagy, Vas Vármegyei Rendőr-főkapitányság Főkapitánya </w:t>
      </w:r>
    </w:p>
    <w:p w14:paraId="715432D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630098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2./</w:t>
      </w: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Javaslat Szombathely Megyei Jogú Város Önkormányzata 2026. évi költségvetéséről szóló 3/2026. (II.27.) önkormányzati rendelet II. számú módosításának megalkotására </w:t>
      </w:r>
      <w:r w:rsidRPr="002B2D6A">
        <w:rPr>
          <w:rFonts w:asciiTheme="minorHAnsi" w:hAnsiTheme="minorHAnsi" w:cstheme="minorHAnsi"/>
          <w:bCs/>
          <w:i/>
          <w:iCs/>
          <w:color w:val="000000" w:themeColor="text1"/>
          <w:sz w:val="22"/>
          <w:szCs w:val="22"/>
        </w:rPr>
        <w:t>(Közgyűlési 3.)</w:t>
      </w:r>
    </w:p>
    <w:p w14:paraId="3BEB21CB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</w:t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sz w:val="22"/>
          <w:szCs w:val="22"/>
        </w:rPr>
        <w:t>Stéger Gábor, a Közgazdasági és Adó Osztály vezetője</w:t>
      </w:r>
    </w:p>
    <w:p w14:paraId="467C2BBB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4A68D9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3./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Javaslat a „Bűnmegelőzési és katasztrófavédelmi kiadások; egyéb kiadások, támogatások” költségvetési tételsor felhasználására</w:t>
      </w:r>
    </w:p>
    <w:p w14:paraId="249369FF" w14:textId="77777777" w:rsidR="00A73204" w:rsidRPr="002B2D6A" w:rsidRDefault="00A73204" w:rsidP="002B2D6A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Kelemen Krisztián, a Bizottság elnöke</w:t>
      </w:r>
    </w:p>
    <w:p w14:paraId="46562AB0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2B06D9D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4./</w:t>
      </w: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ab/>
        <w:t>Javaslat a polgárőr egyesületek támogatási kérelmének elbírálására, éves eredményességi támogatás elosztására</w:t>
      </w:r>
    </w:p>
    <w:p w14:paraId="756A0B68" w14:textId="77777777" w:rsidR="00A73204" w:rsidRPr="002B2D6A" w:rsidRDefault="00A73204" w:rsidP="002B2D6A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Kelemen Krisztián, a Bizottság elnöke</w:t>
      </w:r>
    </w:p>
    <w:p w14:paraId="004479DD" w14:textId="77777777" w:rsidR="00A73204" w:rsidRPr="002B2D6A" w:rsidRDefault="00A73204" w:rsidP="002B2D6A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5E03C81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5./</w:t>
      </w: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ab/>
        <w:t>Javaslat Szombathely, Vitéz utcában, valamint a Szőllősi sétányon tervezett magánerős beruházásban megvalósuló várakozóhelyek létesítésével kapcsolatos döntések meghozatalára</w:t>
      </w:r>
    </w:p>
    <w:p w14:paraId="5220B62F" w14:textId="77777777" w:rsidR="00A73204" w:rsidRPr="002B2D6A" w:rsidRDefault="00A73204" w:rsidP="002B2D6A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Előadók:</w:t>
      </w:r>
      <w:r w:rsidRPr="002B2D6A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</w:t>
      </w:r>
    </w:p>
    <w:p w14:paraId="4BFA1366" w14:textId="77777777" w:rsidR="00A73204" w:rsidRPr="002B2D6A" w:rsidRDefault="00A73204" w:rsidP="002B2D6A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Bonti Tamás, a Kommunális Iroda vezetője</w:t>
      </w:r>
    </w:p>
    <w:p w14:paraId="53C7003A" w14:textId="77777777" w:rsidR="00A73204" w:rsidRPr="002B2D6A" w:rsidRDefault="00A73204" w:rsidP="002B2D6A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Meghívott: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Németh Ákos tanácsnok, a 8.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evk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>. képviselője</w:t>
      </w:r>
    </w:p>
    <w:p w14:paraId="1460988D" w14:textId="77777777" w:rsidR="00A73204" w:rsidRPr="002B2D6A" w:rsidRDefault="00A73204" w:rsidP="002B2D6A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7995D241" w14:textId="6A5F308D" w:rsidR="00A73204" w:rsidRPr="002B2D6A" w:rsidRDefault="00F279B0" w:rsidP="002B2D6A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>6.</w:t>
      </w:r>
      <w:r w:rsidR="00A73204" w:rsidRPr="002B2D6A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A73204" w:rsidRPr="002B2D6A">
        <w:rPr>
          <w:rFonts w:asciiTheme="minorHAnsi" w:hAnsiTheme="minorHAnsi" w:cstheme="minorHAnsi"/>
          <w:b/>
          <w:bCs/>
          <w:sz w:val="22"/>
          <w:szCs w:val="22"/>
        </w:rPr>
        <w:tab/>
        <w:t>Áttekintés az elmúlt időszak rendőrségi intézkedéseiről</w:t>
      </w:r>
      <w:r w:rsidR="00A73204" w:rsidRPr="002B2D6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73204" w:rsidRPr="002B2D6A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(szóbeli előterjesztés)</w:t>
      </w:r>
    </w:p>
    <w:p w14:paraId="03B0068C" w14:textId="77777777" w:rsidR="00A73204" w:rsidRPr="002B2D6A" w:rsidRDefault="00A73204" w:rsidP="002B2D6A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>Dr. Koncz Gabriella r. ezredes, kapitányságvezető, a Bizottság tagja</w:t>
      </w:r>
    </w:p>
    <w:p w14:paraId="12F7D0F3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817B492" w14:textId="1DF5898E" w:rsidR="00A73204" w:rsidRPr="002B2D6A" w:rsidRDefault="00F279B0" w:rsidP="002B2D6A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7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>./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A73204" w:rsidRPr="002B2D6A">
        <w:rPr>
          <w:rFonts w:asciiTheme="minorHAnsi" w:hAnsiTheme="minorHAnsi" w:cstheme="minorHAnsi"/>
          <w:b/>
          <w:bCs/>
          <w:sz w:val="22"/>
          <w:szCs w:val="22"/>
        </w:rPr>
        <w:t>Különfélék</w:t>
      </w:r>
    </w:p>
    <w:p w14:paraId="50772B04" w14:textId="77777777" w:rsidR="00A73204" w:rsidRPr="002B2D6A" w:rsidRDefault="00A73204" w:rsidP="002B2D6A">
      <w:pPr>
        <w:ind w:left="2124" w:hanging="1415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2B2D6A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Előadó: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ab/>
        <w:t>Kelemen Krisztián, a Bizottság elnöke</w:t>
      </w:r>
    </w:p>
    <w:p w14:paraId="2C95EAD3" w14:textId="77777777" w:rsidR="00A73204" w:rsidRPr="002B2D6A" w:rsidRDefault="00A73204" w:rsidP="002B2D6A">
      <w:pPr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0E5E5ED9" w14:textId="77777777" w:rsidR="00A73204" w:rsidRPr="002B2D6A" w:rsidRDefault="00A73204" w:rsidP="002B2D6A">
      <w:pPr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Zárt ülés:</w:t>
      </w:r>
    </w:p>
    <w:p w14:paraId="5569552A" w14:textId="77777777" w:rsidR="00A73204" w:rsidRPr="002B2D6A" w:rsidRDefault="00A73204" w:rsidP="002B2D6A">
      <w:pPr>
        <w:rPr>
          <w:rFonts w:asciiTheme="minorHAnsi" w:hAnsiTheme="minorHAnsi" w:cstheme="minorHAnsi"/>
          <w:b/>
          <w:sz w:val="22"/>
          <w:szCs w:val="22"/>
        </w:rPr>
      </w:pPr>
    </w:p>
    <w:p w14:paraId="44F51E26" w14:textId="2AB2EFCA" w:rsidR="00A73204" w:rsidRPr="002B2D6A" w:rsidRDefault="00FA60F3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8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>./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Javaslat önkormányzati kitüntetések adományozására („Szombathely Közbiztonságáért díj”) </w:t>
      </w:r>
      <w:r w:rsidR="00A73204" w:rsidRPr="002B2D6A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(Közgyűlési 13.)</w:t>
      </w:r>
    </w:p>
    <w:p w14:paraId="0A92753E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Előadók: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Kelemen Krisztián, a Bizottság elnöke</w:t>
      </w:r>
    </w:p>
    <w:p w14:paraId="2FA89268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Dr. Holler Péter, a Hatósági Osztály vezetője</w:t>
      </w:r>
    </w:p>
    <w:p w14:paraId="28086A3E" w14:textId="77777777" w:rsidR="00BB0B0B" w:rsidRPr="002B2D6A" w:rsidRDefault="00BB0B0B" w:rsidP="002B2D6A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147E3AB" w14:textId="36DBC459" w:rsidR="00774B01" w:rsidRPr="002B2D6A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bCs/>
          <w:sz w:val="22"/>
          <w:szCs w:val="22"/>
        </w:rPr>
        <w:tab/>
      </w:r>
      <w:r w:rsidR="00C55A97" w:rsidRPr="002B2D6A">
        <w:rPr>
          <w:rFonts w:asciiTheme="minorHAnsi" w:hAnsiTheme="minorHAnsi" w:cstheme="minorHAnsi"/>
          <w:bCs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sz w:val="22"/>
          <w:szCs w:val="22"/>
        </w:rPr>
        <w:t>Kelemen Krisztián, a Bizottság elnöke</w:t>
      </w:r>
    </w:p>
    <w:p w14:paraId="444C8507" w14:textId="77777777" w:rsidR="00774B01" w:rsidRPr="002B2D6A" w:rsidRDefault="00774B01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6C221E70" w14:textId="44476058" w:rsidR="00DC20CF" w:rsidRPr="002B2D6A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bCs/>
          <w:sz w:val="22"/>
          <w:szCs w:val="22"/>
        </w:rPr>
        <w:tab/>
        <w:t>azonnal</w:t>
      </w:r>
    </w:p>
    <w:p w14:paraId="0C3E0634" w14:textId="77777777" w:rsidR="000F617C" w:rsidRDefault="000F617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684E1EFA" w14:textId="77777777" w:rsidR="007F4960" w:rsidRDefault="007F4960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6CFE870F" w14:textId="77777777" w:rsidR="007F4960" w:rsidRPr="002B2D6A" w:rsidRDefault="007F4960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41E7748B" w14:textId="3658193D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lastRenderedPageBreak/>
        <w:t>40/2026. (IX.21.) BKKB számú határozat</w:t>
      </w:r>
    </w:p>
    <w:p w14:paraId="676ED45B" w14:textId="7777777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21D59B6D" w14:textId="6CCD0DFA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Javaslat Szombathely Megyei Jogú Város Önkormányzata 2026. évi költségvetéséről szóló 3/2026. (II.27.) önkormányzati rendelet II. számú módosításának megalkotására és a kapcsolódó döntések meghozatalára</w:t>
      </w:r>
      <w:r w:rsidRPr="002B2D6A">
        <w:rPr>
          <w:rFonts w:asciiTheme="minorHAnsi" w:hAnsiTheme="minorHAnsi" w:cstheme="minorHAnsi"/>
          <w:sz w:val="22"/>
          <w:szCs w:val="22"/>
        </w:rPr>
        <w:t>” című előterjesztést megtárgyalta, és az önkormányzat 2026. évi költségvetéséről szóló 3/2026. (II.27.) önkormányzati rendelet módosításáról szóló rendelettervezetet az előterjesztésben foglaltak szerint a Közgyűlésnek elfogadásra javasolja.</w:t>
      </w:r>
    </w:p>
    <w:p w14:paraId="1AB85B73" w14:textId="77777777" w:rsidR="00A40AEC" w:rsidRPr="002B2D6A" w:rsidRDefault="00A40AEC" w:rsidP="002B2D6A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D98FCC2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612557DF" w14:textId="77777777" w:rsidR="00A40AEC" w:rsidRPr="002B2D6A" w:rsidRDefault="00A40AEC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70A8E518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Stéger Gábor, a Közgazdasági és Adó Osztály vezetője)</w:t>
      </w:r>
    </w:p>
    <w:p w14:paraId="1A69B6D1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64973562" w14:textId="3E0E3D14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noProof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noProof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>a Közgyűlés 2026. szeptember 24-i ülése</w:t>
      </w:r>
    </w:p>
    <w:p w14:paraId="17E7D90E" w14:textId="77777777" w:rsidR="00A40AEC" w:rsidRPr="002B2D6A" w:rsidRDefault="00A40AEC" w:rsidP="002B2D6A">
      <w:pPr>
        <w:ind w:right="-28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47EA981" w14:textId="77777777" w:rsidR="00A40AEC" w:rsidRPr="002B2D6A" w:rsidRDefault="00A40AEC" w:rsidP="002B2D6A">
      <w:pPr>
        <w:ind w:right="-28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A399546" w14:textId="67905E5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41/2026. (</w:t>
      </w:r>
      <w:r w:rsidR="00F279B0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IX</w:t>
      </w: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.2</w:t>
      </w:r>
      <w:r w:rsidR="00F279B0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1</w:t>
      </w: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.) BKKB számú határozat</w:t>
      </w:r>
    </w:p>
    <w:p w14:paraId="0E208F5A" w14:textId="7777777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22818FC" w14:textId="58037D75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Javaslat Szombathely Megyei Jogú Város Önkormányzata 2026. évi költségvetéséről szóló 3/2026. (II.27.) önkormányzati rendelet II. számú módosításának megalkotására és a kapcsolódó döntések meghozatalára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című előterjesztést megtárgyalta, </w:t>
      </w:r>
      <w:r w:rsidRPr="002B2D6A">
        <w:rPr>
          <w:rFonts w:asciiTheme="minorHAnsi" w:hAnsiTheme="minorHAnsi" w:cstheme="minorHAnsi"/>
          <w:bCs/>
          <w:sz w:val="22"/>
          <w:szCs w:val="22"/>
        </w:rPr>
        <w:t xml:space="preserve">és </w:t>
      </w:r>
      <w:r w:rsidRPr="002B2D6A">
        <w:rPr>
          <w:rFonts w:asciiTheme="minorHAnsi" w:hAnsiTheme="minorHAnsi" w:cstheme="minorHAnsi"/>
          <w:sz w:val="22"/>
          <w:szCs w:val="22"/>
        </w:rPr>
        <w:t xml:space="preserve">az I-III. határozati javaslatot az </w:t>
      </w:r>
      <w:r w:rsidRPr="002B2D6A">
        <w:rPr>
          <w:rFonts w:asciiTheme="minorHAnsi" w:hAnsiTheme="minorHAnsi" w:cstheme="minorHAnsi"/>
          <w:bCs/>
          <w:sz w:val="22"/>
          <w:szCs w:val="22"/>
        </w:rPr>
        <w:t xml:space="preserve">előterjesztésben foglaltak szerint </w:t>
      </w:r>
      <w:r w:rsidR="00D8295C" w:rsidRPr="002B2D6A">
        <w:rPr>
          <w:rFonts w:asciiTheme="minorHAnsi" w:hAnsiTheme="minorHAnsi" w:cstheme="minorHAnsi"/>
          <w:bCs/>
          <w:sz w:val="22"/>
          <w:szCs w:val="22"/>
        </w:rPr>
        <w:t xml:space="preserve">a Közgyűlésnek elfogadásra </w:t>
      </w:r>
      <w:r w:rsidRPr="002B2D6A">
        <w:rPr>
          <w:rFonts w:asciiTheme="minorHAnsi" w:hAnsiTheme="minorHAnsi" w:cstheme="minorHAnsi"/>
          <w:bCs/>
          <w:sz w:val="22"/>
          <w:szCs w:val="22"/>
        </w:rPr>
        <w:t>javasolja</w:t>
      </w:r>
      <w:r w:rsidRPr="002B2D6A">
        <w:rPr>
          <w:rFonts w:asciiTheme="minorHAnsi" w:hAnsiTheme="minorHAnsi" w:cstheme="minorHAnsi"/>
          <w:sz w:val="22"/>
          <w:szCs w:val="22"/>
        </w:rPr>
        <w:t>.</w:t>
      </w:r>
    </w:p>
    <w:p w14:paraId="2753323F" w14:textId="77777777" w:rsidR="00A40AEC" w:rsidRPr="002B2D6A" w:rsidRDefault="00A40AEC" w:rsidP="002B2D6A">
      <w:pPr>
        <w:rPr>
          <w:rFonts w:asciiTheme="minorHAnsi" w:hAnsiTheme="minorHAnsi" w:cstheme="minorHAnsi"/>
          <w:sz w:val="22"/>
          <w:szCs w:val="22"/>
        </w:rPr>
      </w:pPr>
    </w:p>
    <w:p w14:paraId="3DBB654A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5929AFE2" w14:textId="77777777" w:rsidR="00A40AEC" w:rsidRPr="002B2D6A" w:rsidRDefault="00A40AEC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2F4D4F70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Stéger Gábor, a Közgazdasági és Adó Osztály vezetője)</w:t>
      </w:r>
    </w:p>
    <w:p w14:paraId="43ED4977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286A763D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noProof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noProof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>a Közgyűlés 2026. szeptember 24-i ülése</w:t>
      </w:r>
    </w:p>
    <w:p w14:paraId="53333B7D" w14:textId="77777777" w:rsidR="006C6EAC" w:rsidRPr="002B2D6A" w:rsidRDefault="006C6EAC" w:rsidP="002B2D6A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7BE79016" w14:textId="77777777" w:rsidR="00C422F0" w:rsidRPr="002B2D6A" w:rsidRDefault="00C422F0" w:rsidP="002B2D6A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691E4BAA" w14:textId="63AED498" w:rsidR="00261475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42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/2026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(IX.21.)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 BKKB számú határozat</w:t>
      </w:r>
    </w:p>
    <w:p w14:paraId="4A499BE3" w14:textId="77777777" w:rsidR="00261475" w:rsidRPr="002B2D6A" w:rsidRDefault="00261475" w:rsidP="002B2D6A">
      <w:pPr>
        <w:rPr>
          <w:rFonts w:asciiTheme="minorHAnsi" w:hAnsiTheme="minorHAnsi" w:cstheme="minorHAnsi"/>
          <w:sz w:val="22"/>
          <w:szCs w:val="22"/>
        </w:rPr>
      </w:pPr>
    </w:p>
    <w:p w14:paraId="3F53E3E2" w14:textId="77777777" w:rsidR="00A40AEC" w:rsidRPr="002B2D6A" w:rsidRDefault="00A40AEC" w:rsidP="002B2D6A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A Bűnmegelőzési, Közbiztonsági és Közrendvédelmi Bizottság megtárgyalta a „Bűnmegelőzési és katasztrófavédelmi kiadások; egyéb kiadások, támogatások” költségvetési tételsor felhasználására vonatkozó előterjesztést, és javasolja </w:t>
      </w:r>
      <w:r w:rsidRPr="002B2D6A">
        <w:rPr>
          <w:rFonts w:asciiTheme="minorHAnsi" w:hAnsiTheme="minorHAnsi" w:cstheme="minorHAnsi"/>
          <w:bCs/>
          <w:sz w:val="22"/>
          <w:szCs w:val="22"/>
        </w:rPr>
        <w:t>az önkormányzat 2026. évi költségvetéséről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 szóló 3/2026. (II.27.) önkormányzati rendelet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B2D6A">
        <w:rPr>
          <w:rFonts w:asciiTheme="minorHAnsi" w:hAnsiTheme="minorHAnsi" w:cstheme="minorHAnsi"/>
          <w:bCs/>
          <w:sz w:val="22"/>
          <w:szCs w:val="22"/>
        </w:rPr>
        <w:t>13. melléklet „Egyéb, más ágazathoz nem sorolható intézmények és feladatok kiadásai” táblázatban szereplő „Bűnmegelőzési és katasztrófavédelmi kiadások, egyéb kiadások, támogatások</w:t>
      </w:r>
      <w:r w:rsidRPr="002B2D6A">
        <w:rPr>
          <w:rFonts w:asciiTheme="minorHAnsi" w:hAnsiTheme="minorHAnsi" w:cstheme="minorHAnsi"/>
          <w:sz w:val="22"/>
          <w:szCs w:val="22"/>
        </w:rPr>
        <w:t>” költségvetési tételsoron szereplő 1.000.000,- Ft támogatási összeg felosztását az alábbiak szerint:</w:t>
      </w:r>
    </w:p>
    <w:p w14:paraId="105A2EF2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Vasi Rendvédelemért Egyesület részére laptop és menetrögzítő kamera beszerzésére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300.000,-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értékben. </w:t>
      </w:r>
    </w:p>
    <w:p w14:paraId="6EC7A538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Vas Vármegyei Katasztrófavédelmi Igazgatóság Szombathely Katasztrófavédelmi Kirendeltség részére készenléti állománya által használt szakfelszerelések, feszítő-vágó berendezéshez pengék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300.000,-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értékben. </w:t>
      </w:r>
    </w:p>
    <w:p w14:paraId="7C1A5518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Szombathely Megyei Jogú Város Polgármesteri Hivatala Hatósági Osztály Városrendészet részére a szervezet által használt rádiótechnikai eszközrendszer fejlesztésére részére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200.000,-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értékben;</w:t>
      </w:r>
    </w:p>
    <w:p w14:paraId="193F6E63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Claudius Polgárőr Egyesület részére prevenciós célú szóróanyagok beszerzésére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200.000,-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értékben.</w:t>
      </w:r>
    </w:p>
    <w:p w14:paraId="4269AFE1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8D27DF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213F8DC0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1E2DBC6B" w14:textId="77777777" w:rsidR="00A40AEC" w:rsidRPr="002B2D6A" w:rsidRDefault="00A40AEC" w:rsidP="002B2D6A">
      <w:pPr>
        <w:ind w:left="708" w:firstLine="708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Kelemen Krisztián, a Bizottság elnöke</w:t>
      </w:r>
    </w:p>
    <w:p w14:paraId="5BA21B27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74F88F8A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Holler Péter, a Hatósági Osztály vezetője</w:t>
      </w:r>
    </w:p>
    <w:p w14:paraId="7EA7A24E" w14:textId="77777777" w:rsidR="00A40AEC" w:rsidRPr="002B2D6A" w:rsidRDefault="00A40AEC" w:rsidP="002B2D6A">
      <w:pPr>
        <w:ind w:left="1560" w:hanging="142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Stéger Gábor, a Közgazdasági és Adó Osztály vezetője)</w:t>
      </w:r>
    </w:p>
    <w:p w14:paraId="000A903D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4C180D" w14:textId="77777777" w:rsidR="00A40AEC" w:rsidRPr="002B2D6A" w:rsidRDefault="00A40AEC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2026. október 16. a támogatási szerződések megkötésére</w:t>
      </w:r>
    </w:p>
    <w:p w14:paraId="430F6553" w14:textId="084A3395" w:rsidR="005578EE" w:rsidRPr="002B2D6A" w:rsidRDefault="005578EE" w:rsidP="002B2D6A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D777837" w14:textId="7F437860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lastRenderedPageBreak/>
        <w:t>43/2026. (IX.21.) BKKB számú határozat</w:t>
      </w:r>
    </w:p>
    <w:p w14:paraId="51DFCC55" w14:textId="77777777" w:rsidR="00261475" w:rsidRPr="002B2D6A" w:rsidRDefault="00261475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3800A355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A Bűnmegelőzési, Közbiztonsági és Közrendvédelmi Bizottság megtárgyalta a 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„Javaslat a polgárőr egyesületek támogatási kérelmének elbírálására, éves eredményességi támogatás elosztására”</w:t>
      </w:r>
      <w:r w:rsidRPr="002B2D6A">
        <w:rPr>
          <w:rFonts w:asciiTheme="minorHAnsi" w:hAnsiTheme="minorHAnsi" w:cstheme="minorHAnsi"/>
          <w:sz w:val="22"/>
          <w:szCs w:val="22"/>
        </w:rPr>
        <w:t xml:space="preserve"> című előterjesztést, és javasolja a polgármesternek, hogy a polgárőr egyesületeknek az alábbi táblázatban szereplő támogatási összegeket biztosítsa eredményességi támogatásként </w:t>
      </w:r>
      <w:r w:rsidRPr="002B2D6A">
        <w:rPr>
          <w:rFonts w:asciiTheme="minorHAnsi" w:hAnsiTheme="minorHAnsi" w:cstheme="minorHAnsi"/>
          <w:bCs/>
          <w:sz w:val="22"/>
          <w:szCs w:val="22"/>
        </w:rPr>
        <w:t>az önkormányzat 2026. évi költségvetéséről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 szóló 3/2026. (II.27.) </w:t>
      </w:r>
      <w:r w:rsidRPr="002B2D6A">
        <w:rPr>
          <w:rFonts w:asciiTheme="minorHAnsi" w:hAnsiTheme="minorHAnsi" w:cstheme="minorHAnsi"/>
          <w:bCs/>
          <w:sz w:val="22"/>
          <w:szCs w:val="22"/>
        </w:rPr>
        <w:t>önkormányzati rendelet 13. melléklet „Egyéb, más ágazathoz nem sorolható intézmények és feladatok kiadásai” táblázatban szereplő „Polgárőr szervezetek támogatása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sora terhére. </w:t>
      </w:r>
    </w:p>
    <w:p w14:paraId="0B86C661" w14:textId="77777777" w:rsidR="00A40AEC" w:rsidRPr="002B2D6A" w:rsidRDefault="00A40AEC" w:rsidP="002B2D6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6911" w:type="dxa"/>
        <w:tblInd w:w="1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3367"/>
      </w:tblGrid>
      <w:tr w:rsidR="00A40AEC" w:rsidRPr="002B2D6A" w14:paraId="4BF84C53" w14:textId="77777777" w:rsidTr="00D8295C">
        <w:trPr>
          <w:trHeight w:val="872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2A30" w14:textId="77777777" w:rsidR="00A40AEC" w:rsidRPr="002B2D6A" w:rsidRDefault="00A40AEC" w:rsidP="002B2D6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Polgárőr szervezet neve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E0610F" w14:textId="77777777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Eredményességi támogatás Ft-ban</w:t>
            </w:r>
          </w:p>
        </w:tc>
      </w:tr>
      <w:tr w:rsidR="00A40AEC" w:rsidRPr="002B2D6A" w14:paraId="35C91014" w14:textId="77777777" w:rsidTr="00D8295C">
        <w:trPr>
          <w:trHeight w:val="42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4D7C2" w14:textId="77777777" w:rsidR="00A40AEC" w:rsidRPr="002B2D6A" w:rsidRDefault="00A40AEC" w:rsidP="002B2D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Claudius Polgárőr Egyesület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25EB84" w14:textId="390D40F1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1.146.000,-</w:t>
            </w:r>
            <w:proofErr w:type="gramEnd"/>
          </w:p>
        </w:tc>
      </w:tr>
      <w:tr w:rsidR="00A40AEC" w:rsidRPr="002B2D6A" w14:paraId="37D9C101" w14:textId="77777777" w:rsidTr="00D8295C">
        <w:trPr>
          <w:trHeight w:val="61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A308" w14:textId="77777777" w:rsidR="00A40AEC" w:rsidRPr="002B2D6A" w:rsidRDefault="00A40AEC" w:rsidP="002B2D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Gyöngyöshermán-Szentkirályi Polgárőrség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CD6CF4" w14:textId="54A6FD92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196.000,-</w:t>
            </w:r>
            <w:proofErr w:type="gramEnd"/>
          </w:p>
        </w:tc>
      </w:tr>
      <w:tr w:rsidR="00A40AEC" w:rsidRPr="002B2D6A" w14:paraId="02657BC9" w14:textId="77777777" w:rsidTr="00D8295C">
        <w:trPr>
          <w:trHeight w:val="851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2093" w14:textId="77777777" w:rsidR="00A40AEC" w:rsidRPr="002B2D6A" w:rsidRDefault="00A40AEC" w:rsidP="002B2D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Klapka György Lovas Polgárőr és Hagyományőrző Egyesület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C47FBD" w14:textId="6072186D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223.000,-</w:t>
            </w:r>
            <w:proofErr w:type="gramEnd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A40AEC" w:rsidRPr="002B2D6A" w14:paraId="087DDBB7" w14:textId="77777777" w:rsidTr="00D8295C">
        <w:trPr>
          <w:trHeight w:val="44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4A86E5" w14:textId="77777777" w:rsidR="00A40AEC" w:rsidRPr="002B2D6A" w:rsidRDefault="00A40AEC" w:rsidP="002B2D6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5AD7F" w14:textId="77777777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1.565.000,-</w:t>
            </w:r>
            <w:proofErr w:type="gramEnd"/>
          </w:p>
        </w:tc>
      </w:tr>
    </w:tbl>
    <w:p w14:paraId="5F62A5F7" w14:textId="77777777" w:rsidR="00A40AEC" w:rsidRPr="002B2D6A" w:rsidRDefault="00A40AEC" w:rsidP="002B2D6A">
      <w:pPr>
        <w:rPr>
          <w:rFonts w:asciiTheme="minorHAnsi" w:hAnsiTheme="minorHAnsi" w:cstheme="minorHAnsi"/>
          <w:sz w:val="22"/>
          <w:szCs w:val="22"/>
        </w:rPr>
      </w:pPr>
    </w:p>
    <w:p w14:paraId="3644295C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6FF3760D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6A04C370" w14:textId="77777777" w:rsidR="00A40AEC" w:rsidRPr="002B2D6A" w:rsidRDefault="00A40AEC" w:rsidP="002B2D6A">
      <w:pPr>
        <w:ind w:left="708" w:firstLine="708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Kelemen Krisztián, a Bizottság elnöke</w:t>
      </w:r>
    </w:p>
    <w:p w14:paraId="53CA7D1F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1A2EFB83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Holler Péter, a Hatósági Osztály vezetője</w:t>
      </w:r>
    </w:p>
    <w:p w14:paraId="17737DA0" w14:textId="77777777" w:rsidR="00A40AEC" w:rsidRPr="002B2D6A" w:rsidRDefault="00A40AEC" w:rsidP="002B2D6A">
      <w:pPr>
        <w:ind w:left="1560" w:hanging="142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Stéger Gábor, a Közgazdasági és Adó Osztály vezetője)</w:t>
      </w:r>
    </w:p>
    <w:p w14:paraId="44A71CF8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0F38A0" w14:textId="77777777" w:rsidR="00A40AEC" w:rsidRPr="002B2D6A" w:rsidRDefault="00A40AEC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2026. október 16. a támogatási szerződések megkötésére</w:t>
      </w:r>
    </w:p>
    <w:p w14:paraId="0709E64E" w14:textId="7777777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32FBD6B" w14:textId="77777777" w:rsidR="00A40AEC" w:rsidRPr="002B2D6A" w:rsidRDefault="00A40AEC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9827D67" w14:textId="7A097E7C" w:rsidR="00A40AEC" w:rsidRPr="002B2D6A" w:rsidRDefault="00A40AEC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44/2026. (IX.21.) BKKB. sz</w:t>
      </w:r>
      <w:r w:rsid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ámú</w:t>
      </w: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határozat</w:t>
      </w:r>
    </w:p>
    <w:p w14:paraId="0E118F7E" w14:textId="77777777" w:rsidR="00A40AEC" w:rsidRPr="002B2D6A" w:rsidRDefault="00A40AEC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2BA9BA8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 „Javaslat Szombathely, Vitéz utcában, valamint a Szőllősi sétányon tervezett magánerős beruházásban megvalósuló várakozóhelyek létesítésével kapcsolatos döntések meghozatalára” című előterjesztést</w:t>
      </w:r>
      <w:r w:rsidRPr="002B2D6A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2B2D6A">
        <w:rPr>
          <w:rFonts w:asciiTheme="minorHAnsi" w:hAnsiTheme="minorHAnsi" w:cstheme="minorHAnsi"/>
          <w:sz w:val="22"/>
          <w:szCs w:val="22"/>
        </w:rPr>
        <w:t>megtárgyalta, és az alábbi javaslatokat teszi a Városstratégiai, Idegenforgalmi és Sport Bizottságnak:</w:t>
      </w:r>
    </w:p>
    <w:p w14:paraId="5BF24F6D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DDE8CD" w14:textId="77777777" w:rsidR="00A40AEC" w:rsidRPr="002B2D6A" w:rsidRDefault="00A40AEC" w:rsidP="002B2D6A">
      <w:pPr>
        <w:pStyle w:val="Listaszerbekezds"/>
        <w:numPr>
          <w:ilvl w:val="0"/>
          <w:numId w:val="3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Bizottság javasolja, hogy a benyújtott tervdokumentáció szerint a Nyugat-dunántúli Ingatlanbefektetési Kft. beruházásában a Szombathely, Vitéz utcában, és a Szőllősi sétányon tervezett közlekedési létesítmények kiépítésre kerüljenek az előterjesztésben ismertetett feltételekkel.</w:t>
      </w:r>
    </w:p>
    <w:p w14:paraId="5139095E" w14:textId="77777777" w:rsidR="00A40AEC" w:rsidRPr="002B2D6A" w:rsidRDefault="00A40AEC" w:rsidP="002B2D6A">
      <w:pPr>
        <w:pStyle w:val="Listaszerbekezds"/>
        <w:numPr>
          <w:ilvl w:val="0"/>
          <w:numId w:val="3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Bizottság javasolja, hogy a kertvárosi lakóövezet parkolási rendjének szabályozására a várakozóhelyek kiépültével a Szőllősi sétány 26/A. szám alatti ingatlan Vitéz utca felőli déli oldalon a Vitéz utcára vonatkozóan a beruházó helyezzen ki a KRESZ 15. § (1) bekezdés a) pont szerinti „Megállni tilos” közúti jelzőtáblát.</w:t>
      </w:r>
    </w:p>
    <w:p w14:paraId="14292F98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13A8E6" w14:textId="4153945A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="002B2D6A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0C432865" w14:textId="77777777" w:rsidR="00A40AEC" w:rsidRPr="002B2D6A" w:rsidRDefault="00A40AEC" w:rsidP="002B2D6A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07715DF2" w14:textId="6BF85DE0" w:rsidR="00A40AEC" w:rsidRPr="002B2D6A" w:rsidRDefault="00A40AEC" w:rsidP="002B2D6A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Kelemen Krisztián, a Bizottság elnöke</w:t>
      </w:r>
    </w:p>
    <w:p w14:paraId="232DC9AF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2E9EFDF7" w14:textId="77777777" w:rsidR="00A40AEC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vezetője)</w:t>
      </w:r>
    </w:p>
    <w:p w14:paraId="2DBA6539" w14:textId="77777777" w:rsidR="002B2D6A" w:rsidRPr="002B2D6A" w:rsidRDefault="002B2D6A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1B9D5" w14:textId="77777777" w:rsidR="00A40AEC" w:rsidRPr="002B2D6A" w:rsidRDefault="00A40AEC" w:rsidP="002B2D6A">
      <w:pPr>
        <w:tabs>
          <w:tab w:val="left" w:pos="1418"/>
          <w:tab w:val="left" w:pos="255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1., 2. pont:</w:t>
      </w:r>
      <w:r w:rsidRPr="002B2D6A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557F6418" w14:textId="77777777" w:rsidR="00A40AEC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7C9B39AF" w14:textId="77777777" w:rsidR="002B2D6A" w:rsidRPr="002B2D6A" w:rsidRDefault="002B2D6A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64A1B30F" w14:textId="77777777" w:rsidR="007F4960" w:rsidRDefault="007F4960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1AEC35B" w14:textId="7B9029D4" w:rsidR="00261475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45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/2026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(IX.21.)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 BKKB számú határozat</w:t>
      </w:r>
    </w:p>
    <w:p w14:paraId="788931CD" w14:textId="77777777" w:rsidR="00261475" w:rsidRPr="002B2D6A" w:rsidRDefault="00261475" w:rsidP="002B2D6A">
      <w:pPr>
        <w:rPr>
          <w:rFonts w:asciiTheme="minorHAnsi" w:hAnsiTheme="minorHAnsi" w:cstheme="minorHAnsi"/>
          <w:sz w:val="22"/>
          <w:szCs w:val="22"/>
        </w:rPr>
      </w:pPr>
    </w:p>
    <w:p w14:paraId="663CA705" w14:textId="24EF52B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15332252"/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az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Áttekintés az elmúlt időszak rendőrségi intézkedéseiről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című előterjesztést megtárgyalta </w:t>
      </w:r>
      <w:bookmarkStart w:id="3" w:name="_Hlk117516900"/>
      <w:r w:rsidRPr="002B2D6A">
        <w:rPr>
          <w:rFonts w:asciiTheme="minorHAnsi" w:hAnsiTheme="minorHAnsi" w:cstheme="minorHAnsi"/>
          <w:sz w:val="22"/>
          <w:szCs w:val="22"/>
        </w:rPr>
        <w:t xml:space="preserve">és az </w:t>
      </w:r>
      <w:r w:rsidR="00AD6727" w:rsidRPr="002B2D6A">
        <w:rPr>
          <w:rFonts w:asciiTheme="minorHAnsi" w:hAnsiTheme="minorHAnsi" w:cstheme="minorHAnsi"/>
          <w:sz w:val="22"/>
          <w:szCs w:val="22"/>
        </w:rPr>
        <w:t xml:space="preserve">ülésen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elhangzottakat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tudomásul veszi.</w:t>
      </w:r>
    </w:p>
    <w:bookmarkEnd w:id="3"/>
    <w:p w14:paraId="3FE04C39" w14:textId="7777777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D905A5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12BA43BD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Koncz Gabriella r. ezredes, kapitányságvezető, a Bizottság tagja</w:t>
      </w:r>
    </w:p>
    <w:p w14:paraId="0EC5775D" w14:textId="77777777" w:rsidR="00481D98" w:rsidRPr="002B2D6A" w:rsidRDefault="00481D98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4880EC1F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Holler Péter, a Hatósági Osztály vezetője)</w:t>
      </w:r>
    </w:p>
    <w:p w14:paraId="14EF4A17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3AFA0C41" w14:textId="77777777" w:rsidR="00481D98" w:rsidRPr="002B2D6A" w:rsidRDefault="00481D98" w:rsidP="002B2D6A">
      <w:pPr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0B2308D3" w14:textId="77777777" w:rsidR="000535C2" w:rsidRPr="002B2D6A" w:rsidRDefault="000535C2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24B85F75" w14:textId="77777777" w:rsidR="00BC5C5D" w:rsidRDefault="00BC5C5D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216A435" w14:textId="77777777" w:rsidR="001A1E7D" w:rsidRPr="002B2D6A" w:rsidRDefault="001A1E7D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74BA8E47" w14:textId="77777777" w:rsidR="00F643C1" w:rsidRPr="002B2D6A" w:rsidRDefault="00F643C1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52DF5B1" w14:textId="77777777" w:rsidR="00481D98" w:rsidRDefault="00481D98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5C4334CB" w14:textId="77777777" w:rsidR="00D0536C" w:rsidRPr="002B2D6A" w:rsidRDefault="00D0536C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67BE0705" w14:textId="77777777" w:rsidR="00F541F5" w:rsidRPr="002B2D6A" w:rsidRDefault="00F541F5" w:rsidP="002B2D6A">
      <w:pPr>
        <w:tabs>
          <w:tab w:val="center" w:pos="7371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ab/>
        <w:t>(: Kelemen Krisztián :)</w:t>
      </w:r>
    </w:p>
    <w:p w14:paraId="00203D03" w14:textId="77777777" w:rsidR="00F541F5" w:rsidRPr="002B2D6A" w:rsidRDefault="00F541F5" w:rsidP="002B2D6A">
      <w:pPr>
        <w:tabs>
          <w:tab w:val="center" w:pos="7371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ab/>
        <w:t>a Bizottság elnöke</w:t>
      </w:r>
      <w:bookmarkEnd w:id="2"/>
    </w:p>
    <w:sectPr w:rsidR="00F541F5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6" w:name="_Hlk178071532"/>
    <w:bookmarkStart w:id="7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4" w:name="_Hlk178071479"/>
    <w:bookmarkStart w:id="5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4"/>
  <w:bookmarkEnd w:id="5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1E7D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4F4EDD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4960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87D63"/>
    <w:rsid w:val="00A912A4"/>
    <w:rsid w:val="00A93E0A"/>
    <w:rsid w:val="00A978E5"/>
    <w:rsid w:val="00A97E9C"/>
    <w:rsid w:val="00AA1AA3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463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2</TotalTime>
  <Pages>4</Pages>
  <Words>905</Words>
  <Characters>7012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4</cp:revision>
  <cp:lastPrinted>2025-04-29T11:34:00Z</cp:lastPrinted>
  <dcterms:created xsi:type="dcterms:W3CDTF">2026-09-23T12:42:00Z</dcterms:created>
  <dcterms:modified xsi:type="dcterms:W3CDTF">2026-09-23T12:43:00Z</dcterms:modified>
</cp:coreProperties>
</file>