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09A0A" w14:textId="77777777" w:rsidR="005E001F" w:rsidRDefault="005E001F" w:rsidP="00CD5C73">
      <w:pPr>
        <w:pStyle w:val="Cmsor4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14:paraId="7F6DCB0F" w14:textId="77777777" w:rsidR="00CD5C73" w:rsidRPr="00200A93" w:rsidRDefault="00CD5C73" w:rsidP="00CD5C73">
      <w:pPr>
        <w:pStyle w:val="Cmsor4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200A93">
        <w:rPr>
          <w:rFonts w:asciiTheme="minorHAnsi" w:hAnsiTheme="minorHAnsi" w:cstheme="minorHAnsi"/>
          <w:sz w:val="22"/>
          <w:szCs w:val="22"/>
          <w:u w:val="single"/>
        </w:rPr>
        <w:t xml:space="preserve">E L </w:t>
      </w:r>
      <w:proofErr w:type="gramStart"/>
      <w:r w:rsidRPr="00200A93">
        <w:rPr>
          <w:rFonts w:asciiTheme="minorHAnsi" w:hAnsiTheme="minorHAnsi" w:cstheme="minorHAnsi"/>
          <w:sz w:val="22"/>
          <w:szCs w:val="22"/>
          <w:u w:val="single"/>
        </w:rPr>
        <w:t>Ő</w:t>
      </w:r>
      <w:proofErr w:type="gramEnd"/>
      <w:r w:rsidRPr="00200A93">
        <w:rPr>
          <w:rFonts w:asciiTheme="minorHAnsi" w:hAnsiTheme="minorHAnsi" w:cstheme="minorHAnsi"/>
          <w:sz w:val="22"/>
          <w:szCs w:val="22"/>
          <w:u w:val="single"/>
        </w:rPr>
        <w:t xml:space="preserve"> T E R J E S Z T É S</w:t>
      </w:r>
    </w:p>
    <w:p w14:paraId="3213E9BF" w14:textId="77777777" w:rsidR="00CD5C73" w:rsidRPr="00200A93" w:rsidRDefault="00CD5C73" w:rsidP="00CD5C73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DC7C1A7" w14:textId="345FF410" w:rsidR="001B752A" w:rsidRPr="00200A93" w:rsidRDefault="00CD5C73" w:rsidP="00CD5C73">
      <w:pPr>
        <w:pStyle w:val="Cmsor3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200A93">
        <w:rPr>
          <w:rFonts w:asciiTheme="minorHAnsi" w:hAnsiTheme="minorHAnsi" w:cstheme="minorHAnsi"/>
          <w:bCs/>
          <w:sz w:val="22"/>
          <w:szCs w:val="22"/>
        </w:rPr>
        <w:t xml:space="preserve">Szombathely Megyei Jogú </w:t>
      </w:r>
      <w:r w:rsidR="00D93F69" w:rsidRPr="00200A93">
        <w:rPr>
          <w:rFonts w:asciiTheme="minorHAnsi" w:hAnsiTheme="minorHAnsi" w:cstheme="minorHAnsi"/>
          <w:bCs/>
          <w:sz w:val="22"/>
          <w:szCs w:val="22"/>
        </w:rPr>
        <w:t xml:space="preserve">Város Közgyűlése </w:t>
      </w:r>
    </w:p>
    <w:p w14:paraId="492E998B" w14:textId="3D577EBA" w:rsidR="00A726DB" w:rsidRPr="00200A93" w:rsidRDefault="004A0DAA" w:rsidP="00CD5C73">
      <w:pPr>
        <w:pStyle w:val="Cmsor3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200A93">
        <w:rPr>
          <w:rFonts w:asciiTheme="minorHAnsi" w:hAnsiTheme="minorHAnsi" w:cstheme="minorHAnsi"/>
          <w:bCs/>
          <w:sz w:val="22"/>
          <w:szCs w:val="22"/>
        </w:rPr>
        <w:t>Városstratégiai, Idegenforgalmi és Sport Bizottságának</w:t>
      </w:r>
    </w:p>
    <w:p w14:paraId="7D64617F" w14:textId="6D592E88" w:rsidR="00CD5C73" w:rsidRPr="00200A93" w:rsidRDefault="00CD5C73" w:rsidP="00CD5C73">
      <w:pPr>
        <w:pStyle w:val="Cmsor3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200A93">
        <w:rPr>
          <w:rFonts w:asciiTheme="minorHAnsi" w:hAnsiTheme="minorHAnsi" w:cstheme="minorHAnsi"/>
          <w:bCs/>
          <w:sz w:val="22"/>
          <w:szCs w:val="22"/>
        </w:rPr>
        <w:t>20</w:t>
      </w:r>
      <w:r w:rsidR="00D93F69" w:rsidRPr="00200A93">
        <w:rPr>
          <w:rFonts w:asciiTheme="minorHAnsi" w:hAnsiTheme="minorHAnsi" w:cstheme="minorHAnsi"/>
          <w:bCs/>
          <w:sz w:val="22"/>
          <w:szCs w:val="22"/>
        </w:rPr>
        <w:t>2</w:t>
      </w:r>
      <w:r w:rsidR="001E1B98">
        <w:rPr>
          <w:rFonts w:asciiTheme="minorHAnsi" w:hAnsiTheme="minorHAnsi" w:cstheme="minorHAnsi"/>
          <w:bCs/>
          <w:sz w:val="22"/>
          <w:szCs w:val="22"/>
        </w:rPr>
        <w:t>6</w:t>
      </w:r>
      <w:r w:rsidRPr="00200A93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3A765B">
        <w:rPr>
          <w:rFonts w:asciiTheme="minorHAnsi" w:hAnsiTheme="minorHAnsi" w:cstheme="minorHAnsi"/>
          <w:bCs/>
          <w:sz w:val="22"/>
          <w:szCs w:val="22"/>
        </w:rPr>
        <w:t>szeptember</w:t>
      </w:r>
      <w:r w:rsidR="00093FA7">
        <w:rPr>
          <w:rFonts w:asciiTheme="minorHAnsi" w:hAnsiTheme="minorHAnsi" w:cstheme="minorHAnsi"/>
          <w:bCs/>
          <w:sz w:val="22"/>
          <w:szCs w:val="22"/>
        </w:rPr>
        <w:t xml:space="preserve"> 22</w:t>
      </w:r>
      <w:r w:rsidRPr="00200A93">
        <w:rPr>
          <w:rFonts w:asciiTheme="minorHAnsi" w:hAnsiTheme="minorHAnsi" w:cstheme="minorHAnsi"/>
          <w:bCs/>
          <w:sz w:val="22"/>
          <w:szCs w:val="22"/>
        </w:rPr>
        <w:t>-i ülésére</w:t>
      </w:r>
    </w:p>
    <w:p w14:paraId="2531AE2A" w14:textId="77777777" w:rsidR="00CD5C73" w:rsidRPr="00200A93" w:rsidRDefault="00CD5C73" w:rsidP="00CD5C73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8487129" w14:textId="77777777" w:rsidR="00A726DB" w:rsidRPr="00200A93" w:rsidRDefault="00A726DB" w:rsidP="00CD5C73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DF34E95" w14:textId="3312AA48" w:rsidR="00CD5C73" w:rsidRPr="00200A93" w:rsidRDefault="00A06040" w:rsidP="00A06040">
      <w:pPr>
        <w:jc w:val="center"/>
        <w:rPr>
          <w:rFonts w:asciiTheme="minorHAnsi" w:hAnsiTheme="minorHAnsi" w:cstheme="minorHAnsi"/>
          <w:i/>
          <w:sz w:val="22"/>
          <w:szCs w:val="22"/>
        </w:rPr>
      </w:pPr>
      <w:r w:rsidRPr="00200A93">
        <w:rPr>
          <w:rFonts w:asciiTheme="minorHAnsi" w:hAnsiTheme="minorHAnsi" w:cstheme="minorHAnsi"/>
          <w:i/>
          <w:sz w:val="22"/>
          <w:szCs w:val="22"/>
        </w:rPr>
        <w:t>Javaslat a „Gyermekvédelmi ágazat kiadásai - Bölcsődék karbantartási kiadásai, játszóté</w:t>
      </w:r>
      <w:r w:rsidR="00976883">
        <w:rPr>
          <w:rFonts w:asciiTheme="minorHAnsi" w:hAnsiTheme="minorHAnsi" w:cstheme="minorHAnsi"/>
          <w:i/>
          <w:sz w:val="22"/>
          <w:szCs w:val="22"/>
        </w:rPr>
        <w:t>ri eszközök beszerzése, cseréje”</w:t>
      </w:r>
      <w:r w:rsidRPr="00200A93">
        <w:rPr>
          <w:rFonts w:asciiTheme="minorHAnsi" w:hAnsiTheme="minorHAnsi" w:cstheme="minorHAnsi"/>
          <w:i/>
          <w:sz w:val="22"/>
          <w:szCs w:val="22"/>
        </w:rPr>
        <w:t xml:space="preserve"> 202</w:t>
      </w:r>
      <w:r w:rsidR="005E001F">
        <w:rPr>
          <w:rFonts w:asciiTheme="minorHAnsi" w:hAnsiTheme="minorHAnsi" w:cstheme="minorHAnsi"/>
          <w:i/>
          <w:sz w:val="22"/>
          <w:szCs w:val="22"/>
        </w:rPr>
        <w:t>6</w:t>
      </w:r>
      <w:r w:rsidRPr="00200A93">
        <w:rPr>
          <w:rFonts w:asciiTheme="minorHAnsi" w:hAnsiTheme="minorHAnsi" w:cstheme="minorHAnsi"/>
          <w:i/>
          <w:sz w:val="22"/>
          <w:szCs w:val="22"/>
        </w:rPr>
        <w:t>. évi költségvetésben biztosított előirányzatának felhasználására</w:t>
      </w:r>
    </w:p>
    <w:p w14:paraId="7A1A9559" w14:textId="77777777" w:rsidR="00CD5C73" w:rsidRPr="00200A93" w:rsidRDefault="00CD5C73" w:rsidP="00CD5C7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1C690D8" w14:textId="18663EBA" w:rsidR="00200A93" w:rsidRPr="00200A93" w:rsidRDefault="00200A93" w:rsidP="005E001F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200A93">
        <w:rPr>
          <w:rFonts w:asciiTheme="minorHAnsi" w:hAnsiTheme="minorHAnsi" w:cstheme="minorHAnsi"/>
          <w:sz w:val="22"/>
          <w:szCs w:val="22"/>
        </w:rPr>
        <w:t>Szombathely Megyei Jogú Város Önkormányzata 20</w:t>
      </w:r>
      <w:r>
        <w:rPr>
          <w:rFonts w:asciiTheme="minorHAnsi" w:hAnsiTheme="minorHAnsi" w:cstheme="minorHAnsi"/>
          <w:sz w:val="22"/>
          <w:szCs w:val="22"/>
        </w:rPr>
        <w:t>2</w:t>
      </w:r>
      <w:r w:rsidR="005E001F">
        <w:rPr>
          <w:rFonts w:asciiTheme="minorHAnsi" w:hAnsiTheme="minorHAnsi" w:cstheme="minorHAnsi"/>
          <w:sz w:val="22"/>
          <w:szCs w:val="22"/>
        </w:rPr>
        <w:t>6</w:t>
      </w:r>
      <w:r w:rsidRPr="00200A93">
        <w:rPr>
          <w:rFonts w:asciiTheme="minorHAnsi" w:hAnsiTheme="minorHAnsi" w:cstheme="minorHAnsi"/>
          <w:sz w:val="22"/>
          <w:szCs w:val="22"/>
        </w:rPr>
        <w:t xml:space="preserve">. évi költségvetése alapján </w:t>
      </w:r>
      <w:proofErr w:type="gramStart"/>
      <w:r w:rsidR="005E001F">
        <w:rPr>
          <w:rFonts w:asciiTheme="minorHAnsi" w:hAnsiTheme="minorHAnsi" w:cstheme="minorHAnsi"/>
          <w:sz w:val="22"/>
          <w:szCs w:val="22"/>
        </w:rPr>
        <w:t>7</w:t>
      </w:r>
      <w:r>
        <w:rPr>
          <w:rFonts w:asciiTheme="minorHAnsi" w:hAnsiTheme="minorHAnsi" w:cstheme="minorHAnsi"/>
          <w:sz w:val="22"/>
          <w:szCs w:val="22"/>
        </w:rPr>
        <w:t>.000.000,-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Ft-ot a</w:t>
      </w:r>
      <w:r w:rsidRPr="00200A9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bölcsődei</w:t>
      </w:r>
      <w:r w:rsidRPr="00200A93">
        <w:rPr>
          <w:rFonts w:asciiTheme="minorHAnsi" w:hAnsiTheme="minorHAnsi" w:cstheme="minorHAnsi"/>
          <w:sz w:val="22"/>
          <w:szCs w:val="22"/>
        </w:rPr>
        <w:t xml:space="preserve"> intézmények karbantartási kiadásai</w:t>
      </w:r>
      <w:r>
        <w:rPr>
          <w:rFonts w:asciiTheme="minorHAnsi" w:hAnsiTheme="minorHAnsi" w:cstheme="minorHAnsi"/>
          <w:sz w:val="22"/>
          <w:szCs w:val="22"/>
        </w:rPr>
        <w:t>ra, játszótéri eszközök beszerzésére, cseréjére</w:t>
      </w:r>
      <w:r w:rsidRPr="00200A93">
        <w:rPr>
          <w:rFonts w:asciiTheme="minorHAnsi" w:hAnsiTheme="minorHAnsi" w:cstheme="minorHAnsi"/>
          <w:sz w:val="22"/>
          <w:szCs w:val="22"/>
        </w:rPr>
        <w:t xml:space="preserve"> biztosított. A</w:t>
      </w:r>
      <w:r w:rsidR="00E8272C">
        <w:rPr>
          <w:rFonts w:asciiTheme="minorHAnsi" w:hAnsiTheme="minorHAnsi" w:cstheme="minorHAnsi"/>
          <w:sz w:val="22"/>
          <w:szCs w:val="22"/>
        </w:rPr>
        <w:t>z Önkormányzat</w:t>
      </w:r>
      <w:r w:rsidRPr="00200A93">
        <w:rPr>
          <w:rFonts w:asciiTheme="minorHAnsi" w:hAnsiTheme="minorHAnsi" w:cstheme="minorHAnsi"/>
          <w:sz w:val="22"/>
          <w:szCs w:val="22"/>
        </w:rPr>
        <w:t xml:space="preserve"> 20</w:t>
      </w:r>
      <w:r w:rsidR="006C3707">
        <w:rPr>
          <w:rFonts w:asciiTheme="minorHAnsi" w:hAnsiTheme="minorHAnsi" w:cstheme="minorHAnsi"/>
          <w:sz w:val="22"/>
          <w:szCs w:val="22"/>
        </w:rPr>
        <w:t>2</w:t>
      </w:r>
      <w:r w:rsidR="005E001F">
        <w:rPr>
          <w:rFonts w:asciiTheme="minorHAnsi" w:hAnsiTheme="minorHAnsi" w:cstheme="minorHAnsi"/>
          <w:sz w:val="22"/>
          <w:szCs w:val="22"/>
        </w:rPr>
        <w:t>6</w:t>
      </w:r>
      <w:r w:rsidRPr="00200A93">
        <w:rPr>
          <w:rFonts w:asciiTheme="minorHAnsi" w:hAnsiTheme="minorHAnsi" w:cstheme="minorHAnsi"/>
          <w:sz w:val="22"/>
          <w:szCs w:val="22"/>
        </w:rPr>
        <w:t>. évi költségvetés</w:t>
      </w:r>
      <w:r w:rsidR="00E8272C">
        <w:rPr>
          <w:rFonts w:asciiTheme="minorHAnsi" w:hAnsiTheme="minorHAnsi" w:cstheme="minorHAnsi"/>
          <w:sz w:val="22"/>
          <w:szCs w:val="22"/>
        </w:rPr>
        <w:t>é</w:t>
      </w:r>
      <w:r w:rsidRPr="00200A93">
        <w:rPr>
          <w:rFonts w:asciiTheme="minorHAnsi" w:hAnsiTheme="minorHAnsi" w:cstheme="minorHAnsi"/>
          <w:sz w:val="22"/>
          <w:szCs w:val="22"/>
        </w:rPr>
        <w:t xml:space="preserve">ről szóló </w:t>
      </w:r>
      <w:r w:rsidR="00E8272C">
        <w:rPr>
          <w:rFonts w:asciiTheme="minorHAnsi" w:hAnsiTheme="minorHAnsi" w:cstheme="minorHAnsi"/>
          <w:sz w:val="22"/>
          <w:szCs w:val="22"/>
        </w:rPr>
        <w:t>3</w:t>
      </w:r>
      <w:r w:rsidRPr="00200A93">
        <w:rPr>
          <w:rFonts w:asciiTheme="minorHAnsi" w:hAnsiTheme="minorHAnsi" w:cstheme="minorHAnsi"/>
          <w:sz w:val="22"/>
          <w:szCs w:val="22"/>
        </w:rPr>
        <w:t>/20</w:t>
      </w:r>
      <w:r w:rsidR="006C3707">
        <w:rPr>
          <w:rFonts w:asciiTheme="minorHAnsi" w:hAnsiTheme="minorHAnsi" w:cstheme="minorHAnsi"/>
          <w:sz w:val="22"/>
          <w:szCs w:val="22"/>
        </w:rPr>
        <w:t>2</w:t>
      </w:r>
      <w:r w:rsidR="00E8272C">
        <w:rPr>
          <w:rFonts w:asciiTheme="minorHAnsi" w:hAnsiTheme="minorHAnsi" w:cstheme="minorHAnsi"/>
          <w:sz w:val="22"/>
          <w:szCs w:val="22"/>
        </w:rPr>
        <w:t>6</w:t>
      </w:r>
      <w:r w:rsidRPr="00200A93">
        <w:rPr>
          <w:rFonts w:asciiTheme="minorHAnsi" w:hAnsiTheme="minorHAnsi" w:cstheme="minorHAnsi"/>
          <w:sz w:val="22"/>
          <w:szCs w:val="22"/>
        </w:rPr>
        <w:t>. (II. 2</w:t>
      </w:r>
      <w:r w:rsidR="00E8272C">
        <w:rPr>
          <w:rFonts w:asciiTheme="minorHAnsi" w:hAnsiTheme="minorHAnsi" w:cstheme="minorHAnsi"/>
          <w:sz w:val="22"/>
          <w:szCs w:val="22"/>
        </w:rPr>
        <w:t>7</w:t>
      </w:r>
      <w:r w:rsidRPr="00200A93">
        <w:rPr>
          <w:rFonts w:asciiTheme="minorHAnsi" w:hAnsiTheme="minorHAnsi" w:cstheme="minorHAnsi"/>
          <w:sz w:val="22"/>
          <w:szCs w:val="22"/>
        </w:rPr>
        <w:t>.) önkormányzati rendelet 1</w:t>
      </w:r>
      <w:r w:rsidR="00E8272C">
        <w:rPr>
          <w:rFonts w:asciiTheme="minorHAnsi" w:hAnsiTheme="minorHAnsi" w:cstheme="minorHAnsi"/>
          <w:sz w:val="22"/>
          <w:szCs w:val="22"/>
        </w:rPr>
        <w:t>0</w:t>
      </w:r>
      <w:r w:rsidRPr="00200A93">
        <w:rPr>
          <w:rFonts w:asciiTheme="minorHAnsi" w:hAnsiTheme="minorHAnsi" w:cstheme="minorHAnsi"/>
          <w:sz w:val="22"/>
          <w:szCs w:val="22"/>
        </w:rPr>
        <w:t>. § (</w:t>
      </w:r>
      <w:r w:rsidR="006C3707">
        <w:rPr>
          <w:rFonts w:asciiTheme="minorHAnsi" w:hAnsiTheme="minorHAnsi" w:cstheme="minorHAnsi"/>
          <w:sz w:val="22"/>
          <w:szCs w:val="22"/>
        </w:rPr>
        <w:t>5</w:t>
      </w:r>
      <w:r w:rsidRPr="00200A93">
        <w:rPr>
          <w:rFonts w:asciiTheme="minorHAnsi" w:hAnsiTheme="minorHAnsi" w:cstheme="minorHAnsi"/>
          <w:sz w:val="22"/>
          <w:szCs w:val="22"/>
        </w:rPr>
        <w:t xml:space="preserve">) bekezdése alapján </w:t>
      </w:r>
      <w:r w:rsidR="006C3707" w:rsidRPr="006C3707">
        <w:rPr>
          <w:rFonts w:asciiTheme="minorHAnsi" w:hAnsiTheme="minorHAnsi" w:cstheme="minorHAnsi"/>
          <w:sz w:val="22"/>
          <w:szCs w:val="22"/>
        </w:rPr>
        <w:t>a „Bölcsődék karbantartási kiadásai, játszótéri eszközök beszerzése, cseréje” kiadási előirányzat felhasználásáról kizárólag a Városstratégiai, Idegenforgalmi és Sport Bizottság jogosult dönteni</w:t>
      </w:r>
      <w:r w:rsidR="006C3707">
        <w:rPr>
          <w:rFonts w:asciiTheme="minorHAnsi" w:hAnsiTheme="minorHAnsi" w:cstheme="minorHAnsi"/>
          <w:sz w:val="22"/>
          <w:szCs w:val="22"/>
        </w:rPr>
        <w:t>.</w:t>
      </w:r>
    </w:p>
    <w:p w14:paraId="6D2CDA75" w14:textId="6B5D6E17" w:rsidR="00200A93" w:rsidRPr="00200A93" w:rsidRDefault="00200A93" w:rsidP="005E001F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200A93">
        <w:rPr>
          <w:rFonts w:asciiTheme="minorHAnsi" w:hAnsiTheme="minorHAnsi" w:cstheme="minorHAnsi"/>
          <w:sz w:val="22"/>
          <w:szCs w:val="22"/>
        </w:rPr>
        <w:t xml:space="preserve">Az </w:t>
      </w:r>
      <w:r w:rsidR="008465A7">
        <w:rPr>
          <w:rFonts w:asciiTheme="minorHAnsi" w:hAnsiTheme="minorHAnsi" w:cstheme="minorHAnsi"/>
          <w:sz w:val="22"/>
          <w:szCs w:val="22"/>
        </w:rPr>
        <w:t>Szombathelyi Egyesített Bölcsődei Intézmény igényei az alábbiak</w:t>
      </w:r>
      <w:r w:rsidR="004E5B06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W w:w="10449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8"/>
        <w:gridCol w:w="1951"/>
      </w:tblGrid>
      <w:tr w:rsidR="007931F3" w:rsidRPr="007931F3" w14:paraId="6F4FC3CD" w14:textId="77777777" w:rsidTr="004E5B06">
        <w:trPr>
          <w:trHeight w:hRule="exact" w:val="454"/>
        </w:trPr>
        <w:tc>
          <w:tcPr>
            <w:tcW w:w="84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FE3503" w14:textId="77777777" w:rsidR="007931F3" w:rsidRPr="007931F3" w:rsidRDefault="007931F3" w:rsidP="007931F3">
            <w:pPr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931F3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  <w:t>Eszköz, szolgáltatás megnevezése</w:t>
            </w:r>
          </w:p>
        </w:tc>
        <w:tc>
          <w:tcPr>
            <w:tcW w:w="1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44AA8E" w14:textId="4567B009" w:rsidR="007931F3" w:rsidRPr="007931F3" w:rsidRDefault="007931F3" w:rsidP="004E5B06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931F3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  <w:t>Bruttó (Ft)</w:t>
            </w:r>
          </w:p>
        </w:tc>
      </w:tr>
      <w:tr w:rsidR="007931F3" w:rsidRPr="007931F3" w14:paraId="0B749F2A" w14:textId="77777777" w:rsidTr="00A01470">
        <w:trPr>
          <w:trHeight w:hRule="exact" w:val="376"/>
        </w:trPr>
        <w:tc>
          <w:tcPr>
            <w:tcW w:w="8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1794D8" w14:textId="737A9F2E" w:rsidR="007931F3" w:rsidRPr="007931F3" w:rsidRDefault="008465A7" w:rsidP="007931F3">
            <w:pP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Meseház bölcsőde bojler cseréje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B60899" w14:textId="33F63A7D" w:rsidR="007931F3" w:rsidRPr="007931F3" w:rsidRDefault="008465A7" w:rsidP="004E5B06">
            <w:pPr>
              <w:jc w:val="right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7.</w:t>
            </w:r>
            <w:r w:rsidR="005E001F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3</w:t>
            </w: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02</w:t>
            </w:r>
            <w:r w:rsidR="005E001F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602</w:t>
            </w:r>
            <w:r w:rsidR="007931F3" w:rsidRPr="007931F3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</w:tr>
      <w:tr w:rsidR="007931F3" w:rsidRPr="007931F3" w14:paraId="12D50CB6" w14:textId="77777777" w:rsidTr="00A01470">
        <w:trPr>
          <w:trHeight w:hRule="exact" w:val="424"/>
        </w:trPr>
        <w:tc>
          <w:tcPr>
            <w:tcW w:w="8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0ACFF9" w14:textId="440264C3" w:rsidR="007931F3" w:rsidRPr="007931F3" w:rsidRDefault="008465A7" w:rsidP="007931F3">
            <w:pP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Meseház bölcsőde bojler cseréjéhez szükséges tervezési díj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D94265" w14:textId="2FAF93E6" w:rsidR="007931F3" w:rsidRPr="007931F3" w:rsidRDefault="008465A7" w:rsidP="004E5B06">
            <w:pPr>
              <w:jc w:val="right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508.000</w:t>
            </w:r>
            <w:r w:rsidR="007931F3" w:rsidRPr="007931F3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</w:tr>
      <w:tr w:rsidR="007931F3" w:rsidRPr="007931F3" w14:paraId="658B722A" w14:textId="77777777" w:rsidTr="00A01470">
        <w:trPr>
          <w:trHeight w:hRule="exact" w:val="430"/>
        </w:trPr>
        <w:tc>
          <w:tcPr>
            <w:tcW w:w="8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556AE0" w14:textId="2BA6ED56" w:rsidR="007931F3" w:rsidRPr="007931F3" w:rsidRDefault="008465A7" w:rsidP="007931F3">
            <w:pP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Meseház bölcsőde bojler cseréjéhez szükséges villanyszerelési munkák díja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F1D529" w14:textId="00E9BA55" w:rsidR="007931F3" w:rsidRPr="007931F3" w:rsidRDefault="008465A7" w:rsidP="004E5B06">
            <w:pPr>
              <w:jc w:val="right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825.500</w:t>
            </w:r>
            <w:r w:rsidR="005E001F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0</w:t>
            </w:r>
            <w:r w:rsidR="007931F3" w:rsidRPr="007931F3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</w:tr>
      <w:tr w:rsidR="008465A7" w:rsidRPr="007931F3" w14:paraId="0807C9CD" w14:textId="77777777" w:rsidTr="00A01470">
        <w:trPr>
          <w:trHeight w:hRule="exact" w:val="422"/>
        </w:trPr>
        <w:tc>
          <w:tcPr>
            <w:tcW w:w="8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A0A65F" w14:textId="17942E24" w:rsidR="008465A7" w:rsidRDefault="008465A7" w:rsidP="007931F3">
            <w:pP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Kuckó bölcsőde bojler beszerelése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1B7297" w14:textId="182B7E94" w:rsidR="008465A7" w:rsidRDefault="008465A7" w:rsidP="004E5B06">
            <w:pPr>
              <w:jc w:val="right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2.645.534</w:t>
            </w:r>
          </w:p>
        </w:tc>
      </w:tr>
      <w:tr w:rsidR="007931F3" w:rsidRPr="007931F3" w14:paraId="6795A06D" w14:textId="77777777" w:rsidTr="00A01470">
        <w:trPr>
          <w:trHeight w:hRule="exact" w:val="415"/>
        </w:trPr>
        <w:tc>
          <w:tcPr>
            <w:tcW w:w="84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8AEB39" w14:textId="77777777" w:rsidR="007931F3" w:rsidRPr="007931F3" w:rsidRDefault="007931F3" w:rsidP="007931F3">
            <w:pPr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7931F3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  <w:t>Összesen: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6EC558" w14:textId="77CCE20B" w:rsidR="007931F3" w:rsidRPr="007931F3" w:rsidRDefault="008465A7" w:rsidP="004E5B06">
            <w:pPr>
              <w:jc w:val="right"/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  <w:t>11.281.63</w:t>
            </w:r>
            <w:r w:rsidR="005E001F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  <w:t>6</w:t>
            </w:r>
            <w:r w:rsidR="007931F3" w:rsidRPr="007931F3">
              <w:rPr>
                <w:rFonts w:asciiTheme="minorHAnsi" w:eastAsia="Calibr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3EEF9C8B" w14:textId="77777777" w:rsidR="008465A7" w:rsidRDefault="008465A7" w:rsidP="005E001F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2E51B870" w14:textId="77777777" w:rsidR="008465A7" w:rsidRPr="00200A93" w:rsidRDefault="008465A7" w:rsidP="008465A7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200A93">
        <w:rPr>
          <w:rFonts w:asciiTheme="minorHAnsi" w:hAnsiTheme="minorHAnsi" w:cstheme="minorHAnsi"/>
          <w:sz w:val="22"/>
          <w:szCs w:val="22"/>
        </w:rPr>
        <w:t>Az alábbiak szerint javaslatot teszek a költségvetésben biztosítot</w:t>
      </w:r>
      <w:r>
        <w:rPr>
          <w:rFonts w:asciiTheme="minorHAnsi" w:hAnsiTheme="minorHAnsi" w:cstheme="minorHAnsi"/>
          <w:sz w:val="22"/>
          <w:szCs w:val="22"/>
        </w:rPr>
        <w:t>t előirányzatok felhasználására:</w:t>
      </w:r>
    </w:p>
    <w:p w14:paraId="48D8DD25" w14:textId="2E13A4C5" w:rsidR="008465A7" w:rsidRDefault="009B7C9D" w:rsidP="005E001F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fenti munkálatok elvégzéséhez összesen bruttó 11.281.636 Ft fedezet szükséges. A fent részletezett költségigényből 7.000.000 Ft-ot </w:t>
      </w:r>
      <w:r w:rsidR="006D6551">
        <w:rPr>
          <w:rFonts w:asciiTheme="minorHAnsi" w:hAnsiTheme="minorHAnsi" w:cstheme="minorHAnsi"/>
          <w:sz w:val="22"/>
          <w:szCs w:val="22"/>
        </w:rPr>
        <w:t xml:space="preserve">a </w:t>
      </w:r>
      <w:r w:rsidR="006D6551" w:rsidRPr="006D6551">
        <w:rPr>
          <w:rFonts w:asciiTheme="minorHAnsi" w:hAnsiTheme="minorHAnsi" w:cstheme="minorHAnsi"/>
          <w:sz w:val="22"/>
          <w:szCs w:val="22"/>
        </w:rPr>
        <w:t>„</w:t>
      </w:r>
      <w:r w:rsidR="006D6551" w:rsidRPr="006D6551">
        <w:rPr>
          <w:rFonts w:asciiTheme="minorHAnsi" w:hAnsiTheme="minorHAnsi" w:cstheme="minorHAnsi"/>
          <w:i/>
          <w:sz w:val="22"/>
          <w:szCs w:val="22"/>
        </w:rPr>
        <w:t>Gyermekvédelmi ágazat kiadásai - Bölcsődék karbantartási kiadásai, játszótéri eszközök beszerzése, cseréje”</w:t>
      </w:r>
      <w:r w:rsidRPr="006D655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előirányzat terhére, a fennmaradó 4.281.636 Ft -ot polgármesteri átcsoportosítással javaslom biztosítani</w:t>
      </w:r>
      <w:r w:rsidR="00A01470">
        <w:rPr>
          <w:rFonts w:asciiTheme="minorHAnsi" w:hAnsiTheme="minorHAnsi" w:cstheme="minorHAnsi"/>
          <w:sz w:val="22"/>
          <w:szCs w:val="22"/>
        </w:rPr>
        <w:t>.</w:t>
      </w:r>
    </w:p>
    <w:p w14:paraId="3806498E" w14:textId="09554DFA" w:rsidR="005E001F" w:rsidRPr="005E001F" w:rsidRDefault="005E001F" w:rsidP="005E001F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5E001F">
        <w:rPr>
          <w:rFonts w:asciiTheme="minorHAnsi" w:hAnsiTheme="minorHAnsi" w:cstheme="minorHAnsi"/>
          <w:sz w:val="22"/>
          <w:szCs w:val="22"/>
        </w:rPr>
        <w:t>A munkálatok költségeinek meghatározása az intézmény által bekért árajánlatok alapján került meghatározásra.</w:t>
      </w:r>
    </w:p>
    <w:p w14:paraId="7CD9E725" w14:textId="197FF46B" w:rsidR="00CD5C73" w:rsidRPr="00200A93" w:rsidRDefault="00307BAD" w:rsidP="005E001F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307BAD">
        <w:rPr>
          <w:rFonts w:asciiTheme="minorHAnsi" w:hAnsiTheme="minorHAnsi" w:cstheme="minorHAnsi"/>
          <w:sz w:val="22"/>
          <w:szCs w:val="22"/>
        </w:rPr>
        <w:t>Kérem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307BAD">
        <w:rPr>
          <w:rFonts w:asciiTheme="minorHAnsi" w:hAnsiTheme="minorHAnsi" w:cstheme="minorHAnsi"/>
          <w:sz w:val="22"/>
          <w:szCs w:val="22"/>
        </w:rPr>
        <w:t xml:space="preserve"> a Tisztelt Bizottság az előterjesztést megtárgyalni, és a határozati javaslatot elfogadni, azaz a szükséges előirányzat biztosítását támogatni szíveskedjen.</w:t>
      </w:r>
    </w:p>
    <w:p w14:paraId="0231B166" w14:textId="77777777" w:rsidR="00093FA7" w:rsidRDefault="00093FA7" w:rsidP="00CD5C73">
      <w:pPr>
        <w:pStyle w:val="Szvegtrzs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6EF4E2D4" w14:textId="471EC328" w:rsidR="00CD5C73" w:rsidRPr="00200A93" w:rsidRDefault="00CD5C73" w:rsidP="00CD5C73">
      <w:pPr>
        <w:pStyle w:val="Szvegtrzs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200A93">
        <w:rPr>
          <w:rFonts w:asciiTheme="minorHAnsi" w:hAnsiTheme="minorHAnsi" w:cstheme="minorHAnsi"/>
          <w:b/>
          <w:bCs/>
          <w:iCs/>
          <w:sz w:val="22"/>
          <w:szCs w:val="22"/>
        </w:rPr>
        <w:t>Szombathely, 20</w:t>
      </w:r>
      <w:r w:rsidR="00A01255" w:rsidRPr="00200A93">
        <w:rPr>
          <w:rFonts w:asciiTheme="minorHAnsi" w:hAnsiTheme="minorHAnsi" w:cstheme="minorHAnsi"/>
          <w:b/>
          <w:bCs/>
          <w:iCs/>
          <w:sz w:val="22"/>
          <w:szCs w:val="22"/>
        </w:rPr>
        <w:t>2</w:t>
      </w:r>
      <w:r w:rsidR="005E001F">
        <w:rPr>
          <w:rFonts w:asciiTheme="minorHAnsi" w:hAnsiTheme="minorHAnsi" w:cstheme="minorHAnsi"/>
          <w:b/>
          <w:bCs/>
          <w:iCs/>
          <w:sz w:val="22"/>
          <w:szCs w:val="22"/>
        </w:rPr>
        <w:t>6</w:t>
      </w:r>
      <w:r w:rsidR="00A01255" w:rsidRPr="00200A93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. </w:t>
      </w:r>
      <w:r w:rsidR="00093FA7">
        <w:rPr>
          <w:rFonts w:asciiTheme="minorHAnsi" w:hAnsiTheme="minorHAnsi" w:cstheme="minorHAnsi"/>
          <w:b/>
          <w:bCs/>
          <w:iCs/>
          <w:sz w:val="22"/>
          <w:szCs w:val="22"/>
        </w:rPr>
        <w:t>szeptember</w:t>
      </w:r>
      <w:r w:rsidR="00453639" w:rsidRPr="00200A93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proofErr w:type="gramStart"/>
      <w:r w:rsidR="00453639" w:rsidRPr="00200A93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„  </w:t>
      </w:r>
      <w:proofErr w:type="gramEnd"/>
      <w:r w:rsidR="00453639" w:rsidRPr="00200A93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 </w:t>
      </w:r>
      <w:r w:rsidR="00307BAD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  </w:t>
      </w:r>
      <w:r w:rsidR="00794AB0" w:rsidRPr="00200A93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proofErr w:type="gramStart"/>
      <w:r w:rsidR="00794AB0" w:rsidRPr="00200A93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 ”</w:t>
      </w:r>
      <w:proofErr w:type="gramEnd"/>
    </w:p>
    <w:p w14:paraId="3BFE3A53" w14:textId="77777777" w:rsidR="0037381B" w:rsidRPr="00200A93" w:rsidRDefault="0037381B" w:rsidP="00CD5C73">
      <w:pPr>
        <w:pStyle w:val="Szvegtrzs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26575D6F" w14:textId="77777777" w:rsidR="00CD5C73" w:rsidRPr="00200A93" w:rsidRDefault="00CD5C73" w:rsidP="00CD5C73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34053E0" w14:textId="52D05AD5" w:rsidR="0037381B" w:rsidRPr="00200A93" w:rsidRDefault="00976883" w:rsidP="005E001F">
      <w:pPr>
        <w:tabs>
          <w:tab w:val="center" w:pos="7371"/>
        </w:tabs>
        <w:ind w:firstLine="2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ab/>
      </w:r>
      <w:r w:rsidR="00CD5C73" w:rsidRPr="00200A93">
        <w:rPr>
          <w:rFonts w:asciiTheme="minorHAnsi" w:hAnsiTheme="minorHAnsi" w:cstheme="minorHAnsi"/>
          <w:bCs/>
          <w:sz w:val="22"/>
          <w:szCs w:val="22"/>
        </w:rPr>
        <w:t>/:</w:t>
      </w:r>
      <w:r w:rsidR="00FF67B1" w:rsidRPr="00200A93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312217" w:rsidRPr="00200A93">
        <w:rPr>
          <w:rFonts w:asciiTheme="minorHAnsi" w:hAnsiTheme="minorHAnsi" w:cstheme="minorHAnsi"/>
          <w:b/>
          <w:sz w:val="22"/>
          <w:szCs w:val="22"/>
        </w:rPr>
        <w:t>dr. Nemény András</w:t>
      </w:r>
      <w:r w:rsidR="00F7551B" w:rsidRPr="00200A93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D5C73" w:rsidRPr="00200A93">
        <w:rPr>
          <w:rFonts w:asciiTheme="minorHAnsi" w:hAnsiTheme="minorHAnsi" w:cstheme="minorHAnsi"/>
          <w:bCs/>
          <w:sz w:val="22"/>
          <w:szCs w:val="22"/>
        </w:rPr>
        <w:t>:/</w:t>
      </w:r>
    </w:p>
    <w:p w14:paraId="749490A4" w14:textId="77777777" w:rsidR="005E001F" w:rsidRDefault="005E001F" w:rsidP="00093FA7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2606186" w14:textId="77777777" w:rsidR="00A01470" w:rsidRDefault="00A01470" w:rsidP="00093FA7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68A4E23" w14:textId="77777777" w:rsidR="00A01470" w:rsidRDefault="00A01470" w:rsidP="00093FA7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2E4633E" w14:textId="77777777" w:rsidR="00A01470" w:rsidRDefault="00A01470" w:rsidP="00093FA7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EC002CA" w14:textId="77777777" w:rsidR="00A01470" w:rsidRPr="00200A93" w:rsidRDefault="00A01470" w:rsidP="00093FA7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CF40709" w14:textId="77777777" w:rsidR="00851944" w:rsidRPr="00200A93" w:rsidRDefault="00851944" w:rsidP="00851944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200A93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Határozati javaslat</w:t>
      </w:r>
    </w:p>
    <w:p w14:paraId="2364441F" w14:textId="5449556B" w:rsidR="00CD5C73" w:rsidRPr="00200A93" w:rsidRDefault="00CD5C73" w:rsidP="00CD5C73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00A93">
        <w:rPr>
          <w:rFonts w:asciiTheme="minorHAnsi" w:hAnsiTheme="minorHAnsi" w:cstheme="minorHAnsi"/>
          <w:b/>
          <w:bCs/>
          <w:sz w:val="22"/>
          <w:szCs w:val="22"/>
          <w:u w:val="single"/>
        </w:rPr>
        <w:t>…/20</w:t>
      </w:r>
      <w:r w:rsidR="00344090" w:rsidRPr="00200A93">
        <w:rPr>
          <w:rFonts w:asciiTheme="minorHAnsi" w:hAnsiTheme="minorHAnsi" w:cstheme="minorHAnsi"/>
          <w:b/>
          <w:bCs/>
          <w:sz w:val="22"/>
          <w:szCs w:val="22"/>
          <w:u w:val="single"/>
        </w:rPr>
        <w:t>2</w:t>
      </w:r>
      <w:r w:rsidR="005E001F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Pr="00200A93">
        <w:rPr>
          <w:rFonts w:asciiTheme="minorHAnsi" w:hAnsiTheme="minorHAnsi" w:cstheme="minorHAnsi"/>
          <w:b/>
          <w:bCs/>
          <w:sz w:val="22"/>
          <w:szCs w:val="22"/>
          <w:u w:val="single"/>
        </w:rPr>
        <w:t>.(</w:t>
      </w:r>
      <w:r w:rsidR="00093FA7">
        <w:rPr>
          <w:rFonts w:asciiTheme="minorHAnsi" w:hAnsiTheme="minorHAnsi" w:cstheme="minorHAnsi"/>
          <w:b/>
          <w:bCs/>
          <w:sz w:val="22"/>
          <w:szCs w:val="22"/>
          <w:u w:val="single"/>
        </w:rPr>
        <w:t>IX</w:t>
      </w:r>
      <w:r w:rsidR="00344090" w:rsidRPr="00200A93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 w:rsidR="003A765B">
        <w:rPr>
          <w:rFonts w:asciiTheme="minorHAnsi" w:hAnsiTheme="minorHAnsi" w:cstheme="minorHAnsi"/>
          <w:b/>
          <w:bCs/>
          <w:sz w:val="22"/>
          <w:szCs w:val="22"/>
          <w:u w:val="single"/>
        </w:rPr>
        <w:t>22</w:t>
      </w:r>
      <w:r w:rsidRPr="00200A93">
        <w:rPr>
          <w:rFonts w:asciiTheme="minorHAnsi" w:hAnsiTheme="minorHAnsi" w:cstheme="minorHAnsi"/>
          <w:b/>
          <w:bCs/>
          <w:sz w:val="22"/>
          <w:szCs w:val="22"/>
          <w:u w:val="single"/>
        </w:rPr>
        <w:t>.)</w:t>
      </w:r>
      <w:r w:rsidR="00344090" w:rsidRPr="00200A93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="00307BAD">
        <w:rPr>
          <w:rFonts w:asciiTheme="minorHAnsi" w:hAnsiTheme="minorHAnsi" w:cstheme="minorHAnsi"/>
          <w:b/>
          <w:bCs/>
          <w:sz w:val="22"/>
          <w:szCs w:val="22"/>
          <w:u w:val="single"/>
        </w:rPr>
        <w:t>VISB</w:t>
      </w:r>
      <w:r w:rsidRPr="00200A93">
        <w:rPr>
          <w:rFonts w:asciiTheme="minorHAnsi" w:hAnsiTheme="minorHAnsi" w:cstheme="minorHAnsi"/>
          <w:b/>
          <w:bCs/>
          <w:sz w:val="22"/>
          <w:szCs w:val="22"/>
          <w:u w:val="single"/>
        </w:rPr>
        <w:t>. sz. határozat</w:t>
      </w:r>
    </w:p>
    <w:p w14:paraId="5896102F" w14:textId="77777777" w:rsidR="00CD5C73" w:rsidRPr="00200A93" w:rsidRDefault="00CD5C73" w:rsidP="00CD5C73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19FB8B7" w14:textId="32E8453D" w:rsidR="006D6551" w:rsidRDefault="00C75863" w:rsidP="00B45222">
      <w:pPr>
        <w:pStyle w:val="Listaszerbekezds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200A93">
        <w:rPr>
          <w:rFonts w:asciiTheme="minorHAnsi" w:hAnsiTheme="minorHAnsi" w:cstheme="minorHAnsi"/>
          <w:sz w:val="22"/>
          <w:szCs w:val="22"/>
        </w:rPr>
        <w:t xml:space="preserve">A </w:t>
      </w:r>
      <w:r w:rsidR="00307BAD" w:rsidRPr="00307BAD">
        <w:rPr>
          <w:rFonts w:asciiTheme="minorHAnsi" w:hAnsiTheme="minorHAnsi" w:cstheme="minorHAnsi"/>
          <w:sz w:val="22"/>
          <w:szCs w:val="22"/>
        </w:rPr>
        <w:t>Városstratégiai, Idegenforgalmi és Sport Bizottság</w:t>
      </w:r>
      <w:r w:rsidR="006F2C39" w:rsidRPr="00200A93">
        <w:rPr>
          <w:rFonts w:asciiTheme="minorHAnsi" w:hAnsiTheme="minorHAnsi" w:cstheme="minorHAnsi"/>
          <w:sz w:val="22"/>
          <w:szCs w:val="22"/>
        </w:rPr>
        <w:t xml:space="preserve"> a </w:t>
      </w:r>
      <w:r w:rsidR="00976883">
        <w:rPr>
          <w:rFonts w:asciiTheme="minorHAnsi" w:hAnsiTheme="minorHAnsi" w:cstheme="minorHAnsi"/>
          <w:sz w:val="22"/>
          <w:szCs w:val="22"/>
        </w:rPr>
        <w:t>„</w:t>
      </w:r>
      <w:r w:rsidR="00976883" w:rsidRPr="00976883">
        <w:rPr>
          <w:rFonts w:asciiTheme="minorHAnsi" w:hAnsiTheme="minorHAnsi" w:cstheme="minorHAnsi"/>
          <w:sz w:val="22"/>
          <w:szCs w:val="22"/>
        </w:rPr>
        <w:t>Javaslat a „Gyermekvédelmi ágazat kiadásai - Bölcsődék karbantartási kiadásai, játszótéri eszközök beszerzése, cseréje” 202</w:t>
      </w:r>
      <w:r w:rsidR="005E001F">
        <w:rPr>
          <w:rFonts w:asciiTheme="minorHAnsi" w:hAnsiTheme="minorHAnsi" w:cstheme="minorHAnsi"/>
          <w:sz w:val="22"/>
          <w:szCs w:val="22"/>
        </w:rPr>
        <w:t>6</w:t>
      </w:r>
      <w:r w:rsidR="00976883" w:rsidRPr="00976883">
        <w:rPr>
          <w:rFonts w:asciiTheme="minorHAnsi" w:hAnsiTheme="minorHAnsi" w:cstheme="minorHAnsi"/>
          <w:sz w:val="22"/>
          <w:szCs w:val="22"/>
        </w:rPr>
        <w:t>. évi költségvetésben biztosított előirányzatának felhasználására</w:t>
      </w:r>
      <w:r w:rsidR="00976883">
        <w:rPr>
          <w:rFonts w:asciiTheme="minorHAnsi" w:hAnsiTheme="minorHAnsi" w:cstheme="minorHAnsi"/>
          <w:sz w:val="22"/>
          <w:szCs w:val="22"/>
        </w:rPr>
        <w:t>”</w:t>
      </w:r>
      <w:r w:rsidR="0037381B" w:rsidRPr="00200A93">
        <w:rPr>
          <w:rFonts w:asciiTheme="minorHAnsi" w:hAnsiTheme="minorHAnsi" w:cstheme="minorHAnsi"/>
          <w:sz w:val="22"/>
          <w:szCs w:val="22"/>
        </w:rPr>
        <w:t xml:space="preserve"> </w:t>
      </w:r>
      <w:r w:rsidR="006F2C39" w:rsidRPr="00200A93">
        <w:rPr>
          <w:rFonts w:asciiTheme="minorHAnsi" w:hAnsiTheme="minorHAnsi" w:cstheme="minorHAnsi"/>
          <w:sz w:val="22"/>
          <w:szCs w:val="22"/>
        </w:rPr>
        <w:t>című előterjesztést</w:t>
      </w:r>
      <w:r w:rsidR="0037381B" w:rsidRPr="00200A93">
        <w:rPr>
          <w:rFonts w:asciiTheme="minorHAnsi" w:hAnsiTheme="minorHAnsi" w:cstheme="minorHAnsi"/>
          <w:sz w:val="22"/>
          <w:szCs w:val="22"/>
        </w:rPr>
        <w:t xml:space="preserve"> megtárgyalta</w:t>
      </w:r>
      <w:r w:rsidR="006D6551">
        <w:rPr>
          <w:rFonts w:asciiTheme="minorHAnsi" w:hAnsiTheme="minorHAnsi" w:cstheme="minorHAnsi"/>
          <w:sz w:val="22"/>
          <w:szCs w:val="22"/>
        </w:rPr>
        <w:t xml:space="preserve"> és az</w:t>
      </w:r>
      <w:r w:rsidR="003E2FE5">
        <w:rPr>
          <w:rFonts w:asciiTheme="minorHAnsi" w:hAnsiTheme="minorHAnsi" w:cstheme="minorHAnsi"/>
          <w:sz w:val="22"/>
          <w:szCs w:val="22"/>
        </w:rPr>
        <w:t xml:space="preserve"> </w:t>
      </w:r>
      <w:r w:rsidR="003E2FE5">
        <w:rPr>
          <w:rFonts w:asciiTheme="minorHAnsi" w:hAnsiTheme="minorHAnsi" w:cstheme="minorHAnsi"/>
          <w:sz w:val="22"/>
          <w:szCs w:val="22"/>
        </w:rPr>
        <w:t>Önkormányzat</w:t>
      </w:r>
      <w:r w:rsidR="003E2FE5" w:rsidRPr="00200A93">
        <w:rPr>
          <w:rFonts w:asciiTheme="minorHAnsi" w:hAnsiTheme="minorHAnsi" w:cstheme="minorHAnsi"/>
          <w:sz w:val="22"/>
          <w:szCs w:val="22"/>
        </w:rPr>
        <w:t xml:space="preserve"> 20</w:t>
      </w:r>
      <w:r w:rsidR="003E2FE5">
        <w:rPr>
          <w:rFonts w:asciiTheme="minorHAnsi" w:hAnsiTheme="minorHAnsi" w:cstheme="minorHAnsi"/>
          <w:sz w:val="22"/>
          <w:szCs w:val="22"/>
        </w:rPr>
        <w:t>26</w:t>
      </w:r>
      <w:r w:rsidR="003E2FE5" w:rsidRPr="00200A93">
        <w:rPr>
          <w:rFonts w:asciiTheme="minorHAnsi" w:hAnsiTheme="minorHAnsi" w:cstheme="minorHAnsi"/>
          <w:sz w:val="22"/>
          <w:szCs w:val="22"/>
        </w:rPr>
        <w:t>. évi költségvetés</w:t>
      </w:r>
      <w:r w:rsidR="003E2FE5">
        <w:rPr>
          <w:rFonts w:asciiTheme="minorHAnsi" w:hAnsiTheme="minorHAnsi" w:cstheme="minorHAnsi"/>
          <w:sz w:val="22"/>
          <w:szCs w:val="22"/>
        </w:rPr>
        <w:t>é</w:t>
      </w:r>
      <w:r w:rsidR="003E2FE5" w:rsidRPr="00200A93">
        <w:rPr>
          <w:rFonts w:asciiTheme="minorHAnsi" w:hAnsiTheme="minorHAnsi" w:cstheme="minorHAnsi"/>
          <w:sz w:val="22"/>
          <w:szCs w:val="22"/>
        </w:rPr>
        <w:t xml:space="preserve">ről szóló </w:t>
      </w:r>
      <w:r w:rsidR="003E2FE5">
        <w:rPr>
          <w:rFonts w:asciiTheme="minorHAnsi" w:hAnsiTheme="minorHAnsi" w:cstheme="minorHAnsi"/>
          <w:sz w:val="22"/>
          <w:szCs w:val="22"/>
        </w:rPr>
        <w:t>3</w:t>
      </w:r>
      <w:r w:rsidR="003E2FE5" w:rsidRPr="00200A93">
        <w:rPr>
          <w:rFonts w:asciiTheme="minorHAnsi" w:hAnsiTheme="minorHAnsi" w:cstheme="minorHAnsi"/>
          <w:sz w:val="22"/>
          <w:szCs w:val="22"/>
        </w:rPr>
        <w:t>/20</w:t>
      </w:r>
      <w:r w:rsidR="003E2FE5">
        <w:rPr>
          <w:rFonts w:asciiTheme="minorHAnsi" w:hAnsiTheme="minorHAnsi" w:cstheme="minorHAnsi"/>
          <w:sz w:val="22"/>
          <w:szCs w:val="22"/>
        </w:rPr>
        <w:t>26</w:t>
      </w:r>
      <w:r w:rsidR="003E2FE5" w:rsidRPr="00200A93">
        <w:rPr>
          <w:rFonts w:asciiTheme="minorHAnsi" w:hAnsiTheme="minorHAnsi" w:cstheme="minorHAnsi"/>
          <w:sz w:val="22"/>
          <w:szCs w:val="22"/>
        </w:rPr>
        <w:t>. (II. 2</w:t>
      </w:r>
      <w:r w:rsidR="003E2FE5">
        <w:rPr>
          <w:rFonts w:asciiTheme="minorHAnsi" w:hAnsiTheme="minorHAnsi" w:cstheme="minorHAnsi"/>
          <w:sz w:val="22"/>
          <w:szCs w:val="22"/>
        </w:rPr>
        <w:t>7</w:t>
      </w:r>
      <w:r w:rsidR="003E2FE5" w:rsidRPr="00200A93">
        <w:rPr>
          <w:rFonts w:asciiTheme="minorHAnsi" w:hAnsiTheme="minorHAnsi" w:cstheme="minorHAnsi"/>
          <w:sz w:val="22"/>
          <w:szCs w:val="22"/>
        </w:rPr>
        <w:t>.) önkormányzati rendelet 1</w:t>
      </w:r>
      <w:r w:rsidR="003E2FE5">
        <w:rPr>
          <w:rFonts w:asciiTheme="minorHAnsi" w:hAnsiTheme="minorHAnsi" w:cstheme="minorHAnsi"/>
          <w:sz w:val="22"/>
          <w:szCs w:val="22"/>
        </w:rPr>
        <w:t>0</w:t>
      </w:r>
      <w:r w:rsidR="003E2FE5" w:rsidRPr="00200A93">
        <w:rPr>
          <w:rFonts w:asciiTheme="minorHAnsi" w:hAnsiTheme="minorHAnsi" w:cstheme="minorHAnsi"/>
          <w:sz w:val="22"/>
          <w:szCs w:val="22"/>
        </w:rPr>
        <w:t>. § (</w:t>
      </w:r>
      <w:r w:rsidR="003E2FE5">
        <w:rPr>
          <w:rFonts w:asciiTheme="minorHAnsi" w:hAnsiTheme="minorHAnsi" w:cstheme="minorHAnsi"/>
          <w:sz w:val="22"/>
          <w:szCs w:val="22"/>
        </w:rPr>
        <w:t>5</w:t>
      </w:r>
      <w:r w:rsidR="003E2FE5" w:rsidRPr="00200A93">
        <w:rPr>
          <w:rFonts w:asciiTheme="minorHAnsi" w:hAnsiTheme="minorHAnsi" w:cstheme="minorHAnsi"/>
          <w:sz w:val="22"/>
          <w:szCs w:val="22"/>
        </w:rPr>
        <w:t>) bekezdés</w:t>
      </w:r>
      <w:r w:rsidR="003E2FE5">
        <w:rPr>
          <w:rFonts w:asciiTheme="minorHAnsi" w:hAnsiTheme="minorHAnsi" w:cstheme="minorHAnsi"/>
          <w:sz w:val="22"/>
          <w:szCs w:val="22"/>
        </w:rPr>
        <w:t>ében biztosított hatáskörében az</w:t>
      </w:r>
      <w:r w:rsidR="006D6551">
        <w:rPr>
          <w:rFonts w:asciiTheme="minorHAnsi" w:hAnsiTheme="minorHAnsi" w:cstheme="minorHAnsi"/>
          <w:sz w:val="22"/>
          <w:szCs w:val="22"/>
        </w:rPr>
        <w:t xml:space="preserve"> alábbiak szerint dönt</w:t>
      </w:r>
      <w:r w:rsidR="003E2FE5">
        <w:rPr>
          <w:rFonts w:asciiTheme="minorHAnsi" w:hAnsiTheme="minorHAnsi" w:cstheme="minorHAnsi"/>
          <w:sz w:val="22"/>
          <w:szCs w:val="22"/>
        </w:rPr>
        <w:t>, valamint az alábbi javaslatot teszi a polgármesternek.</w:t>
      </w:r>
      <w:r w:rsidR="006D6551">
        <w:rPr>
          <w:rFonts w:asciiTheme="minorHAnsi" w:hAnsiTheme="minorHAnsi" w:cstheme="minorHAnsi"/>
          <w:sz w:val="22"/>
          <w:szCs w:val="22"/>
        </w:rPr>
        <w:t>:</w:t>
      </w:r>
    </w:p>
    <w:p w14:paraId="52CE9FBD" w14:textId="77777777" w:rsidR="006D6551" w:rsidRDefault="006D6551" w:rsidP="006D6551">
      <w:pPr>
        <w:pStyle w:val="Listaszerbekezds"/>
        <w:jc w:val="both"/>
        <w:rPr>
          <w:rFonts w:asciiTheme="minorHAnsi" w:hAnsiTheme="minorHAnsi" w:cstheme="minorHAnsi"/>
          <w:sz w:val="22"/>
          <w:szCs w:val="22"/>
        </w:rPr>
      </w:pPr>
    </w:p>
    <w:p w14:paraId="376583C9" w14:textId="5BF3530D" w:rsidR="006D6551" w:rsidRDefault="006D6551" w:rsidP="006D6551">
      <w:pPr>
        <w:pStyle w:val="Listaszerbekezds"/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="002C2C90">
        <w:rPr>
          <w:rFonts w:asciiTheme="minorHAnsi" w:hAnsiTheme="minorHAnsi" w:cstheme="minorHAnsi"/>
          <w:sz w:val="22"/>
          <w:szCs w:val="22"/>
        </w:rPr>
        <w:t xml:space="preserve"> Bizottság a</w:t>
      </w:r>
      <w:r w:rsidR="00976883" w:rsidRPr="00976883">
        <w:rPr>
          <w:rFonts w:asciiTheme="minorHAnsi" w:hAnsiTheme="minorHAnsi" w:cstheme="minorHAnsi"/>
          <w:sz w:val="22"/>
          <w:szCs w:val="22"/>
        </w:rPr>
        <w:t xml:space="preserve"> felújításo</w:t>
      </w:r>
      <w:r>
        <w:rPr>
          <w:rFonts w:asciiTheme="minorHAnsi" w:hAnsiTheme="minorHAnsi" w:cstheme="minorHAnsi"/>
          <w:sz w:val="22"/>
          <w:szCs w:val="22"/>
        </w:rPr>
        <w:t xml:space="preserve">khoz, karbantartáshoz szükséges bruttó 11.281.636 Ft költségigény biztosítását támogatja oly módon, hogy </w:t>
      </w:r>
    </w:p>
    <w:p w14:paraId="79C5E136" w14:textId="7BD22C5C" w:rsidR="006D6551" w:rsidRDefault="006D6551" w:rsidP="006D6551">
      <w:pPr>
        <w:pStyle w:val="Listaszerbekezds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7.000.000 Ft</w:t>
      </w:r>
      <w:r w:rsidRPr="006D6551">
        <w:rPr>
          <w:rFonts w:asciiTheme="minorHAnsi" w:hAnsiTheme="minorHAnsi" w:cstheme="minorHAnsi"/>
          <w:sz w:val="22"/>
          <w:szCs w:val="22"/>
        </w:rPr>
        <w:t xml:space="preserve"> a „Gyermekvédelmi ágazat kiadásai - Bölcsődék karbantartási kiadásai, játszótéri eszközök beszerzése, cseréje” előirányzat terhére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2193A29A" w14:textId="48FCC39A" w:rsidR="006D6551" w:rsidRDefault="006D6551" w:rsidP="006D6551">
      <w:pPr>
        <w:pStyle w:val="Listaszerbekezds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4.281.636 Ft-ot</w:t>
      </w:r>
      <w:r w:rsidRPr="006D6551">
        <w:rPr>
          <w:rFonts w:asciiTheme="minorHAnsi" w:hAnsiTheme="minorHAnsi" w:cstheme="minorHAnsi"/>
          <w:sz w:val="22"/>
          <w:szCs w:val="22"/>
        </w:rPr>
        <w:t xml:space="preserve"> polgármesteri átcsoportosítással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A279E86" w14:textId="77777777" w:rsidR="006D6551" w:rsidRDefault="006D6551" w:rsidP="006D6551">
      <w:pPr>
        <w:pStyle w:val="Listaszerbekezds"/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kerüljön rendelkezésre bocsátásra.</w:t>
      </w:r>
    </w:p>
    <w:p w14:paraId="7BE8A5A2" w14:textId="77777777" w:rsidR="006D6551" w:rsidRDefault="006D6551" w:rsidP="006D6551">
      <w:pPr>
        <w:pStyle w:val="Listaszerbekezds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2A600151" w14:textId="3319A134" w:rsidR="006F2C39" w:rsidRPr="00200A93" w:rsidRDefault="002C2C90" w:rsidP="006D6551">
      <w:pPr>
        <w:pStyle w:val="Listaszerbekezds"/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Bizottság</w:t>
      </w:r>
      <w:r w:rsidR="00976883">
        <w:rPr>
          <w:rFonts w:asciiTheme="minorHAnsi" w:hAnsiTheme="minorHAnsi" w:cstheme="minorHAnsi"/>
          <w:sz w:val="22"/>
          <w:szCs w:val="22"/>
        </w:rPr>
        <w:t xml:space="preserve"> </w:t>
      </w:r>
      <w:r w:rsidR="00976883" w:rsidRPr="00976883">
        <w:rPr>
          <w:rFonts w:asciiTheme="minorHAnsi" w:hAnsiTheme="minorHAnsi" w:cstheme="minorHAnsi"/>
          <w:sz w:val="22"/>
          <w:szCs w:val="22"/>
        </w:rPr>
        <w:t>felkéri a polgármestert és a jegyzőt, hogy az előirányzat</w:t>
      </w:r>
      <w:r w:rsidR="00976883">
        <w:rPr>
          <w:rFonts w:asciiTheme="minorHAnsi" w:hAnsiTheme="minorHAnsi" w:cstheme="minorHAnsi"/>
          <w:sz w:val="22"/>
          <w:szCs w:val="22"/>
        </w:rPr>
        <w:t>nak az érintett intézmény</w:t>
      </w:r>
      <w:r w:rsidR="00976883" w:rsidRPr="00976883">
        <w:rPr>
          <w:rFonts w:asciiTheme="minorHAnsi" w:hAnsiTheme="minorHAnsi" w:cstheme="minorHAnsi"/>
          <w:sz w:val="22"/>
          <w:szCs w:val="22"/>
        </w:rPr>
        <w:t xml:space="preserve"> költségvetésében történő biztosításáról gondoskodjon.</w:t>
      </w:r>
    </w:p>
    <w:p w14:paraId="3E7C5B5E" w14:textId="77777777" w:rsidR="007B48EC" w:rsidRPr="00200A93" w:rsidRDefault="007B48EC" w:rsidP="00B45222">
      <w:pPr>
        <w:pStyle w:val="Listaszerbekezds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60EF757B" w14:textId="7C606695" w:rsidR="000C7E46" w:rsidRDefault="00CD5C73" w:rsidP="00976883">
      <w:pPr>
        <w:ind w:left="1134" w:hanging="1134"/>
        <w:jc w:val="both"/>
        <w:rPr>
          <w:rFonts w:asciiTheme="minorHAnsi" w:hAnsiTheme="minorHAnsi" w:cstheme="minorHAnsi"/>
          <w:sz w:val="22"/>
          <w:szCs w:val="22"/>
        </w:rPr>
      </w:pPr>
      <w:r w:rsidRPr="00200A93">
        <w:rPr>
          <w:rFonts w:asciiTheme="minorHAnsi" w:hAnsiTheme="minorHAnsi" w:cstheme="minorHAnsi"/>
          <w:b/>
          <w:sz w:val="22"/>
          <w:szCs w:val="22"/>
          <w:u w:val="single"/>
        </w:rPr>
        <w:t>Felelős</w:t>
      </w:r>
      <w:r w:rsidR="00976883">
        <w:rPr>
          <w:rFonts w:asciiTheme="minorHAnsi" w:hAnsiTheme="minorHAnsi" w:cstheme="minorHAnsi"/>
          <w:sz w:val="22"/>
          <w:szCs w:val="22"/>
        </w:rPr>
        <w:t>:</w:t>
      </w:r>
      <w:r w:rsidR="00C96B3B" w:rsidRPr="00200A93">
        <w:rPr>
          <w:rFonts w:asciiTheme="minorHAnsi" w:hAnsiTheme="minorHAnsi" w:cstheme="minorHAnsi"/>
          <w:sz w:val="22"/>
          <w:szCs w:val="22"/>
        </w:rPr>
        <w:tab/>
      </w:r>
      <w:r w:rsidR="000C7E46" w:rsidRPr="00200A93">
        <w:rPr>
          <w:rFonts w:asciiTheme="minorHAnsi" w:hAnsiTheme="minorHAnsi" w:cstheme="minorHAnsi"/>
          <w:sz w:val="22"/>
          <w:szCs w:val="22"/>
        </w:rPr>
        <w:t>Dr. Nemény András polgármester</w:t>
      </w:r>
    </w:p>
    <w:p w14:paraId="01E8CD0E" w14:textId="036ADE98" w:rsidR="00E97C9A" w:rsidRDefault="00E97C9A" w:rsidP="00976883">
      <w:pPr>
        <w:ind w:left="1134" w:hanging="1134"/>
        <w:jc w:val="both"/>
        <w:rPr>
          <w:rFonts w:asciiTheme="minorHAnsi" w:hAnsiTheme="minorHAnsi" w:cstheme="minorHAnsi"/>
          <w:sz w:val="22"/>
          <w:szCs w:val="22"/>
        </w:rPr>
      </w:pPr>
      <w:r w:rsidRPr="00E97C9A">
        <w:rPr>
          <w:rFonts w:asciiTheme="minorHAnsi" w:hAnsiTheme="minorHAnsi" w:cstheme="minorHAnsi"/>
          <w:b/>
          <w:sz w:val="22"/>
          <w:szCs w:val="22"/>
        </w:rPr>
        <w:tab/>
      </w:r>
      <w:r w:rsidRPr="00E97C9A">
        <w:rPr>
          <w:rFonts w:asciiTheme="minorHAnsi" w:hAnsiTheme="minorHAnsi" w:cstheme="minorHAnsi"/>
          <w:sz w:val="22"/>
          <w:szCs w:val="22"/>
        </w:rPr>
        <w:t>Dr. László Győző alpolgármester</w:t>
      </w:r>
    </w:p>
    <w:p w14:paraId="34026F64" w14:textId="36314F6B" w:rsidR="00E97C9A" w:rsidRPr="00E97C9A" w:rsidRDefault="00E97C9A" w:rsidP="00976883">
      <w:pPr>
        <w:ind w:left="1134" w:hanging="113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Dr. Horváth Attila alpolgármester</w:t>
      </w:r>
    </w:p>
    <w:p w14:paraId="0C7E9E60" w14:textId="2F509E41" w:rsidR="00CD5C73" w:rsidRPr="00200A93" w:rsidRDefault="000C7E46" w:rsidP="00976883">
      <w:pPr>
        <w:ind w:left="1134" w:hanging="1134"/>
        <w:jc w:val="both"/>
        <w:rPr>
          <w:rFonts w:asciiTheme="minorHAnsi" w:hAnsiTheme="minorHAnsi" w:cstheme="minorHAnsi"/>
          <w:sz w:val="22"/>
          <w:szCs w:val="22"/>
        </w:rPr>
      </w:pPr>
      <w:r w:rsidRPr="00200A93">
        <w:rPr>
          <w:rFonts w:asciiTheme="minorHAnsi" w:hAnsiTheme="minorHAnsi" w:cstheme="minorHAnsi"/>
          <w:sz w:val="22"/>
          <w:szCs w:val="22"/>
        </w:rPr>
        <w:tab/>
      </w:r>
      <w:r w:rsidR="00976883">
        <w:rPr>
          <w:rFonts w:asciiTheme="minorHAnsi" w:hAnsiTheme="minorHAnsi" w:cstheme="minorHAnsi"/>
          <w:sz w:val="22"/>
          <w:szCs w:val="22"/>
        </w:rPr>
        <w:t>Tóth Kálmán</w:t>
      </w:r>
      <w:r w:rsidR="00357487" w:rsidRPr="00200A93">
        <w:rPr>
          <w:rFonts w:asciiTheme="minorHAnsi" w:hAnsiTheme="minorHAnsi" w:cstheme="minorHAnsi"/>
          <w:sz w:val="22"/>
          <w:szCs w:val="22"/>
        </w:rPr>
        <w:t>, a Bizottság elnöke</w:t>
      </w:r>
    </w:p>
    <w:p w14:paraId="275082D5" w14:textId="486107B3" w:rsidR="00CD5C73" w:rsidRPr="00200A93" w:rsidRDefault="00976883" w:rsidP="00976883">
      <w:pPr>
        <w:ind w:left="1134" w:hanging="113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C96B3B" w:rsidRPr="00200A93">
        <w:rPr>
          <w:rFonts w:asciiTheme="minorHAnsi" w:hAnsiTheme="minorHAnsi" w:cstheme="minorHAnsi"/>
          <w:sz w:val="22"/>
          <w:szCs w:val="22"/>
        </w:rPr>
        <w:t>/</w:t>
      </w:r>
      <w:r w:rsidR="00CD5C73" w:rsidRPr="00200A93">
        <w:rPr>
          <w:rFonts w:asciiTheme="minorHAnsi" w:hAnsiTheme="minorHAnsi" w:cstheme="minorHAnsi"/>
          <w:sz w:val="22"/>
          <w:szCs w:val="22"/>
        </w:rPr>
        <w:t>a végrehajtás előkészítéséért:</w:t>
      </w:r>
    </w:p>
    <w:p w14:paraId="65DF39B0" w14:textId="73EF0792" w:rsidR="00976883" w:rsidRDefault="00976883" w:rsidP="00976883">
      <w:pPr>
        <w:ind w:left="1134" w:hanging="113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Stéger Gábor, a </w:t>
      </w:r>
      <w:r w:rsidRPr="00976883">
        <w:rPr>
          <w:rFonts w:asciiTheme="minorHAnsi" w:hAnsiTheme="minorHAnsi" w:cstheme="minorHAnsi"/>
          <w:sz w:val="22"/>
          <w:szCs w:val="22"/>
        </w:rPr>
        <w:t>Közgazdasági és Adó Osztály</w:t>
      </w:r>
      <w:r w:rsidR="00E97C9A">
        <w:rPr>
          <w:rFonts w:asciiTheme="minorHAnsi" w:hAnsiTheme="minorHAnsi" w:cstheme="minorHAnsi"/>
          <w:sz w:val="22"/>
          <w:szCs w:val="22"/>
        </w:rPr>
        <w:t xml:space="preserve"> vezetője</w:t>
      </w:r>
    </w:p>
    <w:p w14:paraId="56B7E9A3" w14:textId="1F552AA2" w:rsidR="00CD5C73" w:rsidRPr="00200A93" w:rsidRDefault="00976883" w:rsidP="00976883">
      <w:pPr>
        <w:ind w:left="1134" w:hanging="113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950D32" w:rsidRPr="00200A93">
        <w:rPr>
          <w:rFonts w:asciiTheme="minorHAnsi" w:hAnsiTheme="minorHAnsi" w:cstheme="minorHAnsi"/>
          <w:sz w:val="22"/>
          <w:szCs w:val="22"/>
        </w:rPr>
        <w:t>Dr. Gyuráczné Dr. Speier Anikó, a</w:t>
      </w:r>
      <w:r w:rsidR="00CD5C73" w:rsidRPr="00200A93">
        <w:rPr>
          <w:rFonts w:asciiTheme="minorHAnsi" w:hAnsiTheme="minorHAnsi" w:cstheme="minorHAnsi"/>
          <w:sz w:val="22"/>
          <w:szCs w:val="22"/>
        </w:rPr>
        <w:t xml:space="preserve"> Városüzemeltetési</w:t>
      </w:r>
      <w:r w:rsidR="00950D32" w:rsidRPr="00200A93">
        <w:rPr>
          <w:rFonts w:asciiTheme="minorHAnsi" w:hAnsiTheme="minorHAnsi" w:cstheme="minorHAnsi"/>
          <w:sz w:val="22"/>
          <w:szCs w:val="22"/>
        </w:rPr>
        <w:t xml:space="preserve"> és Városfejlesztési</w:t>
      </w:r>
      <w:r w:rsidR="00CD5C73" w:rsidRPr="00200A93">
        <w:rPr>
          <w:rFonts w:asciiTheme="minorHAnsi" w:hAnsiTheme="minorHAnsi" w:cstheme="minorHAnsi"/>
          <w:sz w:val="22"/>
          <w:szCs w:val="22"/>
        </w:rPr>
        <w:t xml:space="preserve"> Osztály vezetője</w:t>
      </w:r>
      <w:r w:rsidR="00C96B3B" w:rsidRPr="00200A93">
        <w:rPr>
          <w:rFonts w:asciiTheme="minorHAnsi" w:hAnsiTheme="minorHAnsi" w:cstheme="minorHAnsi"/>
          <w:sz w:val="22"/>
          <w:szCs w:val="22"/>
        </w:rPr>
        <w:t>/</w:t>
      </w:r>
    </w:p>
    <w:p w14:paraId="39710C5C" w14:textId="77777777" w:rsidR="00357487" w:rsidRPr="00200A93" w:rsidRDefault="00357487" w:rsidP="00CD5C7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B775561" w14:textId="249AE903" w:rsidR="005A1584" w:rsidRPr="00200A93" w:rsidRDefault="00CD5C73" w:rsidP="00CD5C73">
      <w:pPr>
        <w:jc w:val="both"/>
        <w:rPr>
          <w:rFonts w:asciiTheme="minorHAnsi" w:hAnsiTheme="minorHAnsi" w:cstheme="minorHAnsi"/>
          <w:sz w:val="22"/>
          <w:szCs w:val="22"/>
        </w:rPr>
      </w:pPr>
      <w:r w:rsidRPr="00200A93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200A93">
        <w:rPr>
          <w:rFonts w:asciiTheme="minorHAnsi" w:hAnsiTheme="minorHAnsi" w:cstheme="minorHAnsi"/>
          <w:sz w:val="22"/>
          <w:szCs w:val="22"/>
        </w:rPr>
        <w:tab/>
      </w:r>
      <w:r w:rsidR="00E97C9A">
        <w:rPr>
          <w:rFonts w:asciiTheme="minorHAnsi" w:hAnsiTheme="minorHAnsi" w:cstheme="minorHAnsi"/>
          <w:sz w:val="22"/>
          <w:szCs w:val="22"/>
        </w:rPr>
        <w:t>azonnal</w:t>
      </w:r>
    </w:p>
    <w:sectPr w:rsidR="005A1584" w:rsidRPr="00200A93" w:rsidSect="00B45222">
      <w:footerReference w:type="default" r:id="rId8"/>
      <w:headerReference w:type="first" r:id="rId9"/>
      <w:footerReference w:type="first" r:id="rId10"/>
      <w:pgSz w:w="11906" w:h="16838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C9C13" w14:textId="77777777" w:rsidR="00FC4097" w:rsidRDefault="00FC4097">
      <w:r>
        <w:separator/>
      </w:r>
    </w:p>
  </w:endnote>
  <w:endnote w:type="continuationSeparator" w:id="0">
    <w:p w14:paraId="197B0D1C" w14:textId="77777777" w:rsidR="00FC4097" w:rsidRDefault="00FC4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3EE1F" w14:textId="3835E766" w:rsidR="00B45222" w:rsidRDefault="00B45222" w:rsidP="00EC7C11">
    <w:pPr>
      <w:pStyle w:val="llb"/>
      <w:jc w:val="center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_________________________________________________________________________________________________________</w:t>
    </w:r>
  </w:p>
  <w:p w14:paraId="65B1AC62" w14:textId="46E945FB" w:rsidR="005F19FE" w:rsidRPr="000C7E46" w:rsidRDefault="00EC7C11" w:rsidP="00EC7C11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0C7E46">
      <w:rPr>
        <w:rFonts w:asciiTheme="minorHAnsi" w:hAnsiTheme="minorHAnsi" w:cstheme="minorHAnsi"/>
        <w:sz w:val="20"/>
        <w:szCs w:val="20"/>
      </w:rPr>
      <w:t xml:space="preserve">Oldalszám: </w:t>
    </w:r>
    <w:r w:rsidRPr="000C7E46">
      <w:rPr>
        <w:rFonts w:asciiTheme="minorHAnsi" w:hAnsiTheme="minorHAnsi" w:cstheme="minorHAnsi"/>
        <w:sz w:val="20"/>
        <w:szCs w:val="20"/>
      </w:rPr>
      <w:fldChar w:fldCharType="begin"/>
    </w:r>
    <w:r w:rsidRPr="000C7E46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Pr="000C7E46">
      <w:rPr>
        <w:rFonts w:asciiTheme="minorHAnsi" w:hAnsiTheme="minorHAnsi" w:cstheme="minorHAnsi"/>
        <w:sz w:val="20"/>
        <w:szCs w:val="20"/>
      </w:rPr>
      <w:fldChar w:fldCharType="separate"/>
    </w:r>
    <w:r w:rsidR="003A765B">
      <w:rPr>
        <w:rFonts w:asciiTheme="minorHAnsi" w:hAnsiTheme="minorHAnsi" w:cstheme="minorHAnsi"/>
        <w:noProof/>
        <w:sz w:val="20"/>
        <w:szCs w:val="20"/>
      </w:rPr>
      <w:t>2</w:t>
    </w:r>
    <w:r w:rsidRPr="000C7E46">
      <w:rPr>
        <w:rFonts w:asciiTheme="minorHAnsi" w:hAnsiTheme="minorHAnsi" w:cstheme="minorHAnsi"/>
        <w:sz w:val="20"/>
        <w:szCs w:val="20"/>
      </w:rPr>
      <w:fldChar w:fldCharType="end"/>
    </w:r>
    <w:r w:rsidRPr="000C7E46">
      <w:rPr>
        <w:rFonts w:asciiTheme="minorHAnsi" w:hAnsiTheme="minorHAnsi" w:cstheme="minorHAnsi"/>
        <w:sz w:val="20"/>
        <w:szCs w:val="20"/>
      </w:rPr>
      <w:t xml:space="preserve"> / </w:t>
    </w:r>
    <w:r w:rsidRPr="000C7E46">
      <w:rPr>
        <w:rFonts w:asciiTheme="minorHAnsi" w:hAnsiTheme="minorHAnsi" w:cstheme="minorHAnsi"/>
        <w:sz w:val="20"/>
        <w:szCs w:val="20"/>
      </w:rPr>
      <w:fldChar w:fldCharType="begin"/>
    </w:r>
    <w:r w:rsidRPr="000C7E46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Pr="000C7E46">
      <w:rPr>
        <w:rFonts w:asciiTheme="minorHAnsi" w:hAnsiTheme="minorHAnsi" w:cstheme="minorHAnsi"/>
        <w:sz w:val="20"/>
        <w:szCs w:val="20"/>
      </w:rPr>
      <w:fldChar w:fldCharType="separate"/>
    </w:r>
    <w:r w:rsidR="003A765B">
      <w:rPr>
        <w:rFonts w:asciiTheme="minorHAnsi" w:hAnsiTheme="minorHAnsi" w:cstheme="minorHAnsi"/>
        <w:noProof/>
        <w:sz w:val="20"/>
        <w:szCs w:val="20"/>
      </w:rPr>
      <w:t>2</w:t>
    </w:r>
    <w:r w:rsidRPr="000C7E46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9A051" w14:textId="28A4D1AB" w:rsidR="00356256" w:rsidRPr="00976883" w:rsidRDefault="00356256" w:rsidP="00356256">
    <w:pPr>
      <w:pStyle w:val="llb"/>
      <w:tabs>
        <w:tab w:val="clear" w:pos="4536"/>
        <w:tab w:val="clear" w:pos="9072"/>
      </w:tabs>
      <w:jc w:val="right"/>
      <w:rPr>
        <w:rFonts w:ascii="Calibri" w:hAnsi="Calibri" w:cs="Calibri"/>
        <w:sz w:val="20"/>
        <w:szCs w:val="20"/>
      </w:rPr>
    </w:pPr>
    <w:r w:rsidRPr="00976883">
      <w:rPr>
        <w:rFonts w:ascii="Calibri" w:hAnsi="Calibri" w:cs="Calibri"/>
        <w:sz w:val="20"/>
        <w:szCs w:val="20"/>
      </w:rPr>
      <w:t>Telefon: +36 94/520-</w:t>
    </w:r>
    <w:r w:rsidR="00F7551B" w:rsidRPr="00976883">
      <w:rPr>
        <w:rFonts w:ascii="Calibri" w:hAnsi="Calibri" w:cs="Calibri"/>
        <w:sz w:val="20"/>
        <w:szCs w:val="20"/>
      </w:rPr>
      <w:t>124</w:t>
    </w:r>
  </w:p>
  <w:p w14:paraId="69984DAB" w14:textId="4F44D683" w:rsidR="00356256" w:rsidRPr="00976883" w:rsidRDefault="0059726B" w:rsidP="00356256">
    <w:pPr>
      <w:pStyle w:val="llb"/>
      <w:jc w:val="right"/>
      <w:rPr>
        <w:rFonts w:ascii="Calibri" w:hAnsi="Calibri" w:cs="Calibri"/>
        <w:sz w:val="20"/>
        <w:szCs w:val="20"/>
      </w:rPr>
    </w:pPr>
    <w:r w:rsidRPr="00976883">
      <w:rPr>
        <w:rFonts w:ascii="Calibri" w:hAnsi="Calibri" w:cs="Calibri"/>
        <w:sz w:val="20"/>
        <w:szCs w:val="20"/>
      </w:rPr>
      <w:t xml:space="preserve">Email: </w:t>
    </w:r>
    <w:r w:rsidR="00F7551B" w:rsidRPr="00976883">
      <w:rPr>
        <w:rFonts w:ascii="Calibri" w:hAnsi="Calibri" w:cs="Calibri"/>
        <w:sz w:val="20"/>
        <w:szCs w:val="20"/>
      </w:rPr>
      <w:t>polgarmester</w:t>
    </w:r>
    <w:r w:rsidRPr="00976883">
      <w:rPr>
        <w:rFonts w:ascii="Calibri" w:hAnsi="Calibri" w:cs="Calibri"/>
        <w:sz w:val="20"/>
        <w:szCs w:val="20"/>
      </w:rPr>
      <w:t>@szombathely.hu</w:t>
    </w:r>
  </w:p>
  <w:p w14:paraId="12E877E9" w14:textId="77777777" w:rsidR="005F19FE" w:rsidRPr="00976883" w:rsidRDefault="00356256" w:rsidP="00356256">
    <w:pPr>
      <w:pStyle w:val="llb"/>
      <w:jc w:val="right"/>
      <w:rPr>
        <w:rFonts w:ascii="Calibri" w:hAnsi="Calibri" w:cs="Calibri"/>
        <w:sz w:val="20"/>
        <w:szCs w:val="20"/>
      </w:rPr>
    </w:pPr>
    <w:r w:rsidRPr="00976883">
      <w:rPr>
        <w:rFonts w:ascii="Calibri" w:hAnsi="Calibri" w:cs="Calibr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A06FD" w14:textId="77777777" w:rsidR="00FC4097" w:rsidRDefault="00FC4097">
      <w:r>
        <w:separator/>
      </w:r>
    </w:p>
  </w:footnote>
  <w:footnote w:type="continuationSeparator" w:id="0">
    <w:p w14:paraId="7040C706" w14:textId="77777777" w:rsidR="00FC4097" w:rsidRDefault="00FC4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32356" w14:textId="448217AB" w:rsidR="00F7551B" w:rsidRDefault="00F7551B" w:rsidP="00F7551B">
    <w:pPr>
      <w:pStyle w:val="lfej"/>
      <w:tabs>
        <w:tab w:val="clear" w:pos="4536"/>
        <w:tab w:val="center" w:pos="1800"/>
        <w:tab w:val="center" w:pos="7020"/>
      </w:tabs>
      <w:ind w:firstLine="1080"/>
      <w:rPr>
        <w:rFonts w:cs="Calibri"/>
        <w:szCs w:val="22"/>
      </w:rPr>
    </w:pPr>
    <w:r>
      <w:rPr>
        <w:rFonts w:cs="Calibri"/>
        <w:szCs w:val="22"/>
      </w:rPr>
      <w:tab/>
    </w:r>
    <w:r>
      <w:rPr>
        <w:rFonts w:cs="Calibri"/>
        <w:noProof/>
        <w:szCs w:val="22"/>
      </w:rPr>
      <w:drawing>
        <wp:inline distT="0" distB="0" distL="0" distR="0" wp14:anchorId="777B629D" wp14:editId="47167B39">
          <wp:extent cx="857250" cy="1028700"/>
          <wp:effectExtent l="0" t="0" r="0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EF6F49" w14:textId="77777777" w:rsidR="00F7551B" w:rsidRPr="00F7551B" w:rsidRDefault="00F7551B" w:rsidP="00F7551B">
    <w:pPr>
      <w:pStyle w:val="lfej"/>
      <w:tabs>
        <w:tab w:val="clear" w:pos="4536"/>
        <w:tab w:val="center" w:pos="1843"/>
        <w:tab w:val="center" w:pos="7020"/>
      </w:tabs>
      <w:rPr>
        <w:rFonts w:asciiTheme="minorHAnsi" w:hAnsiTheme="minorHAnsi" w:cstheme="minorHAnsi"/>
        <w:smallCaps/>
        <w:szCs w:val="22"/>
      </w:rPr>
    </w:pPr>
    <w:r>
      <w:rPr>
        <w:rFonts w:cs="Calibri"/>
        <w:szCs w:val="22"/>
      </w:rPr>
      <w:tab/>
    </w:r>
    <w:r w:rsidRPr="00F7551B">
      <w:rPr>
        <w:rFonts w:asciiTheme="minorHAnsi" w:hAnsiTheme="minorHAnsi" w:cstheme="minorHAnsi"/>
        <w:smallCaps/>
        <w:szCs w:val="22"/>
      </w:rPr>
      <w:t>Szombathely Megyei Jogú Város</w:t>
    </w:r>
  </w:p>
  <w:p w14:paraId="448D2394" w14:textId="5C8A4101" w:rsidR="00F7551B" w:rsidRPr="00F7551B" w:rsidRDefault="00F7551B" w:rsidP="00F7551B">
    <w:pPr>
      <w:tabs>
        <w:tab w:val="center" w:pos="1800"/>
        <w:tab w:val="center" w:pos="7020"/>
      </w:tabs>
      <w:rPr>
        <w:rFonts w:asciiTheme="minorHAnsi" w:hAnsiTheme="minorHAnsi" w:cstheme="minorHAnsi"/>
        <w:szCs w:val="22"/>
      </w:rPr>
    </w:pPr>
    <w:r w:rsidRPr="00F7551B">
      <w:rPr>
        <w:rFonts w:asciiTheme="minorHAnsi" w:hAnsiTheme="minorHAnsi" w:cstheme="minorHAnsi"/>
        <w:smallCaps/>
        <w:szCs w:val="22"/>
      </w:rPr>
      <w:tab/>
    </w:r>
    <w:r w:rsidR="00FF67B1">
      <w:rPr>
        <w:rFonts w:asciiTheme="minorHAnsi" w:hAnsiTheme="minorHAnsi" w:cstheme="minorHAnsi"/>
        <w:smallCaps/>
        <w:szCs w:val="22"/>
      </w:rPr>
      <w:t>p</w:t>
    </w:r>
    <w:r w:rsidRPr="00F7551B">
      <w:rPr>
        <w:rFonts w:asciiTheme="minorHAnsi" w:hAnsiTheme="minorHAnsi" w:cstheme="minorHAnsi"/>
        <w:bCs/>
        <w:smallCaps/>
        <w:szCs w:val="22"/>
      </w:rPr>
      <w:t>olgármestere</w:t>
    </w:r>
  </w:p>
  <w:p w14:paraId="32D71BEB" w14:textId="77777777" w:rsidR="005F19FE" w:rsidRPr="00132161" w:rsidRDefault="005F19FE">
    <w:pPr>
      <w:pStyle w:val="lfej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C1E9A"/>
    <w:multiLevelType w:val="hybridMultilevel"/>
    <w:tmpl w:val="88324A6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B7CE1"/>
    <w:multiLevelType w:val="hybridMultilevel"/>
    <w:tmpl w:val="E03ABE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A54B59"/>
    <w:multiLevelType w:val="hybridMultilevel"/>
    <w:tmpl w:val="4484F41C"/>
    <w:lvl w:ilvl="0" w:tplc="AC8CF69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5852">
    <w:abstractNumId w:val="2"/>
  </w:num>
  <w:num w:numId="2" w16cid:durableId="1199511887">
    <w:abstractNumId w:val="0"/>
  </w:num>
  <w:num w:numId="3" w16cid:durableId="29038148">
    <w:abstractNumId w:val="3"/>
  </w:num>
  <w:num w:numId="4" w16cid:durableId="2072003565">
    <w:abstractNumId w:val="1"/>
  </w:num>
  <w:num w:numId="5" w16cid:durableId="14386024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16E"/>
    <w:rsid w:val="0003675E"/>
    <w:rsid w:val="0004716E"/>
    <w:rsid w:val="0005079F"/>
    <w:rsid w:val="00065E89"/>
    <w:rsid w:val="000664D9"/>
    <w:rsid w:val="00093FA7"/>
    <w:rsid w:val="000B37A0"/>
    <w:rsid w:val="000C7E46"/>
    <w:rsid w:val="000D5554"/>
    <w:rsid w:val="000E45C7"/>
    <w:rsid w:val="000F3F6E"/>
    <w:rsid w:val="0010017D"/>
    <w:rsid w:val="00132161"/>
    <w:rsid w:val="001740F7"/>
    <w:rsid w:val="00195629"/>
    <w:rsid w:val="001A4648"/>
    <w:rsid w:val="001A62AF"/>
    <w:rsid w:val="001A7469"/>
    <w:rsid w:val="001B752A"/>
    <w:rsid w:val="001C477D"/>
    <w:rsid w:val="001E1B98"/>
    <w:rsid w:val="001E610B"/>
    <w:rsid w:val="00200A93"/>
    <w:rsid w:val="00204F3E"/>
    <w:rsid w:val="00237C89"/>
    <w:rsid w:val="002A34CE"/>
    <w:rsid w:val="002C2C90"/>
    <w:rsid w:val="002F0818"/>
    <w:rsid w:val="00307BAD"/>
    <w:rsid w:val="00310E23"/>
    <w:rsid w:val="00312217"/>
    <w:rsid w:val="0032195E"/>
    <w:rsid w:val="00325973"/>
    <w:rsid w:val="0032649B"/>
    <w:rsid w:val="0033593B"/>
    <w:rsid w:val="0034130E"/>
    <w:rsid w:val="00344090"/>
    <w:rsid w:val="00353899"/>
    <w:rsid w:val="00355E3C"/>
    <w:rsid w:val="00356256"/>
    <w:rsid w:val="00357487"/>
    <w:rsid w:val="00363961"/>
    <w:rsid w:val="00363AC7"/>
    <w:rsid w:val="0037381B"/>
    <w:rsid w:val="00393401"/>
    <w:rsid w:val="003A67BC"/>
    <w:rsid w:val="003A765B"/>
    <w:rsid w:val="003D2211"/>
    <w:rsid w:val="003E028C"/>
    <w:rsid w:val="003E2FE5"/>
    <w:rsid w:val="003E5CD5"/>
    <w:rsid w:val="00400E6D"/>
    <w:rsid w:val="00402327"/>
    <w:rsid w:val="00402DE4"/>
    <w:rsid w:val="00442D8B"/>
    <w:rsid w:val="00453639"/>
    <w:rsid w:val="00462E60"/>
    <w:rsid w:val="00467B80"/>
    <w:rsid w:val="0049434B"/>
    <w:rsid w:val="00496A7C"/>
    <w:rsid w:val="004A0DAA"/>
    <w:rsid w:val="004B0814"/>
    <w:rsid w:val="004C0DD2"/>
    <w:rsid w:val="004E5B06"/>
    <w:rsid w:val="0050045B"/>
    <w:rsid w:val="0050576E"/>
    <w:rsid w:val="00537F82"/>
    <w:rsid w:val="005434AA"/>
    <w:rsid w:val="00546307"/>
    <w:rsid w:val="0057025F"/>
    <w:rsid w:val="00583E18"/>
    <w:rsid w:val="0059726B"/>
    <w:rsid w:val="005A1584"/>
    <w:rsid w:val="005E001F"/>
    <w:rsid w:val="005F19FE"/>
    <w:rsid w:val="006164BC"/>
    <w:rsid w:val="006221BF"/>
    <w:rsid w:val="00656D01"/>
    <w:rsid w:val="00684BA7"/>
    <w:rsid w:val="00685185"/>
    <w:rsid w:val="00696D9D"/>
    <w:rsid w:val="006B0303"/>
    <w:rsid w:val="006B5218"/>
    <w:rsid w:val="006C318E"/>
    <w:rsid w:val="006C3707"/>
    <w:rsid w:val="006D6551"/>
    <w:rsid w:val="006F2C39"/>
    <w:rsid w:val="006F4986"/>
    <w:rsid w:val="00705AD5"/>
    <w:rsid w:val="007823D1"/>
    <w:rsid w:val="007824ED"/>
    <w:rsid w:val="007914C5"/>
    <w:rsid w:val="007923C8"/>
    <w:rsid w:val="007931F3"/>
    <w:rsid w:val="00794AB0"/>
    <w:rsid w:val="007B2FF9"/>
    <w:rsid w:val="007B48EC"/>
    <w:rsid w:val="007B588B"/>
    <w:rsid w:val="007D5299"/>
    <w:rsid w:val="007E62BB"/>
    <w:rsid w:val="007F2F31"/>
    <w:rsid w:val="00820991"/>
    <w:rsid w:val="00842632"/>
    <w:rsid w:val="00843E19"/>
    <w:rsid w:val="008465A7"/>
    <w:rsid w:val="00851944"/>
    <w:rsid w:val="008728D0"/>
    <w:rsid w:val="00895BAB"/>
    <w:rsid w:val="008A3856"/>
    <w:rsid w:val="008B0D34"/>
    <w:rsid w:val="008B2852"/>
    <w:rsid w:val="008C4152"/>
    <w:rsid w:val="008F0364"/>
    <w:rsid w:val="00921613"/>
    <w:rsid w:val="009348EA"/>
    <w:rsid w:val="00945FF6"/>
    <w:rsid w:val="00950D32"/>
    <w:rsid w:val="00952CC2"/>
    <w:rsid w:val="0096279B"/>
    <w:rsid w:val="00962F74"/>
    <w:rsid w:val="00976883"/>
    <w:rsid w:val="00983526"/>
    <w:rsid w:val="00983BDC"/>
    <w:rsid w:val="00984DE2"/>
    <w:rsid w:val="009B3023"/>
    <w:rsid w:val="009B7C9D"/>
    <w:rsid w:val="009E14EA"/>
    <w:rsid w:val="009E705C"/>
    <w:rsid w:val="00A01255"/>
    <w:rsid w:val="00A01470"/>
    <w:rsid w:val="00A05790"/>
    <w:rsid w:val="00A06040"/>
    <w:rsid w:val="00A22BF0"/>
    <w:rsid w:val="00A726DB"/>
    <w:rsid w:val="00A7633E"/>
    <w:rsid w:val="00A80732"/>
    <w:rsid w:val="00AB5210"/>
    <w:rsid w:val="00AB7B31"/>
    <w:rsid w:val="00AC3D7B"/>
    <w:rsid w:val="00AD08CD"/>
    <w:rsid w:val="00AD17E6"/>
    <w:rsid w:val="00B06633"/>
    <w:rsid w:val="00B36751"/>
    <w:rsid w:val="00B45222"/>
    <w:rsid w:val="00B5602B"/>
    <w:rsid w:val="00B610E8"/>
    <w:rsid w:val="00B62F57"/>
    <w:rsid w:val="00B85B82"/>
    <w:rsid w:val="00BA1A93"/>
    <w:rsid w:val="00BB56B1"/>
    <w:rsid w:val="00BC46F6"/>
    <w:rsid w:val="00BD5BE7"/>
    <w:rsid w:val="00BE370B"/>
    <w:rsid w:val="00C2237F"/>
    <w:rsid w:val="00C7304F"/>
    <w:rsid w:val="00C75863"/>
    <w:rsid w:val="00C96B3B"/>
    <w:rsid w:val="00CB61F6"/>
    <w:rsid w:val="00CD5C73"/>
    <w:rsid w:val="00CF6142"/>
    <w:rsid w:val="00D54DF8"/>
    <w:rsid w:val="00D8403E"/>
    <w:rsid w:val="00D911A4"/>
    <w:rsid w:val="00D9186D"/>
    <w:rsid w:val="00D92FC0"/>
    <w:rsid w:val="00D93F69"/>
    <w:rsid w:val="00DB1F6E"/>
    <w:rsid w:val="00DB68A6"/>
    <w:rsid w:val="00DD1896"/>
    <w:rsid w:val="00DE4934"/>
    <w:rsid w:val="00E30ECA"/>
    <w:rsid w:val="00E43A7E"/>
    <w:rsid w:val="00E5216C"/>
    <w:rsid w:val="00E57808"/>
    <w:rsid w:val="00E8272C"/>
    <w:rsid w:val="00E82F69"/>
    <w:rsid w:val="00E9455C"/>
    <w:rsid w:val="00E97C9A"/>
    <w:rsid w:val="00EC5F2B"/>
    <w:rsid w:val="00EC7C11"/>
    <w:rsid w:val="00EE4905"/>
    <w:rsid w:val="00F03E3F"/>
    <w:rsid w:val="00F2697F"/>
    <w:rsid w:val="00F41E18"/>
    <w:rsid w:val="00F7551B"/>
    <w:rsid w:val="00F87C16"/>
    <w:rsid w:val="00FC4097"/>
    <w:rsid w:val="00FD2A36"/>
    <w:rsid w:val="00FF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B2C31A"/>
  <w15:chartTrackingRefBased/>
  <w15:docId w15:val="{DEC7075E-33DD-4BDF-91AD-D0C3D1AE2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84DE2"/>
    <w:rPr>
      <w:sz w:val="24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9768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paragraph" w:styleId="Szvegtrzs">
    <w:name w:val="Body Text"/>
    <w:basedOn w:val="Norml"/>
    <w:link w:val="SzvegtrzsChar"/>
    <w:rsid w:val="00CD5C73"/>
    <w:pPr>
      <w:jc w:val="both"/>
    </w:pPr>
    <w:rPr>
      <w:szCs w:val="20"/>
    </w:rPr>
  </w:style>
  <w:style w:type="character" w:customStyle="1" w:styleId="SzvegtrzsChar">
    <w:name w:val="Szövegtörzs Char"/>
    <w:link w:val="Szvegtrzs"/>
    <w:rsid w:val="00CD5C73"/>
    <w:rPr>
      <w:sz w:val="24"/>
    </w:rPr>
  </w:style>
  <w:style w:type="paragraph" w:styleId="Listaszerbekezds">
    <w:name w:val="List Paragraph"/>
    <w:basedOn w:val="Norml"/>
    <w:uiPriority w:val="34"/>
    <w:qFormat/>
    <w:rsid w:val="006F2C39"/>
    <w:pPr>
      <w:ind w:left="720"/>
      <w:contextualSpacing/>
    </w:pPr>
  </w:style>
  <w:style w:type="character" w:styleId="Jegyzethivatkozs">
    <w:name w:val="annotation reference"/>
    <w:basedOn w:val="Bekezdsalapbettpusa"/>
    <w:rsid w:val="00895BAB"/>
    <w:rPr>
      <w:sz w:val="16"/>
      <w:szCs w:val="16"/>
    </w:rPr>
  </w:style>
  <w:style w:type="paragraph" w:styleId="Jegyzetszveg">
    <w:name w:val="annotation text"/>
    <w:basedOn w:val="Norml"/>
    <w:link w:val="JegyzetszvegChar"/>
    <w:rsid w:val="00895BAB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895BAB"/>
  </w:style>
  <w:style w:type="paragraph" w:styleId="Megjegyzstrgya">
    <w:name w:val="annotation subject"/>
    <w:basedOn w:val="Jegyzetszveg"/>
    <w:next w:val="Jegyzetszveg"/>
    <w:link w:val="MegjegyzstrgyaChar"/>
    <w:semiHidden/>
    <w:unhideWhenUsed/>
    <w:rsid w:val="00895B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895BAB"/>
    <w:rPr>
      <w:b/>
      <w:bCs/>
    </w:rPr>
  </w:style>
  <w:style w:type="paragraph" w:styleId="Vltozat">
    <w:name w:val="Revision"/>
    <w:hidden/>
    <w:uiPriority w:val="99"/>
    <w:semiHidden/>
    <w:rsid w:val="00A80732"/>
    <w:rPr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rsid w:val="00B45222"/>
    <w:rPr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B45222"/>
    <w:rPr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97688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Gandalf\Dokumentumok\Varosfejlesztes\penzes.laszlo\dokumentumok\2017\t&#233;li%20&#252;zem\el&#337;t%20GVB%20t&#233;l%201718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38FD6-6DD2-495A-A089-BDEF35F92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előt GVB tél 1718</Template>
  <TotalTime>8</TotalTime>
  <Pages>2</Pages>
  <Words>437</Words>
  <Characters>3016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Beruházási Iroda</dc:creator>
  <cp:keywords/>
  <dc:description/>
  <cp:lastModifiedBy>Kundák Gábor</cp:lastModifiedBy>
  <cp:revision>3</cp:revision>
  <cp:lastPrinted>2024-11-13T09:27:00Z</cp:lastPrinted>
  <dcterms:created xsi:type="dcterms:W3CDTF">2026-09-16T07:34:00Z</dcterms:created>
  <dcterms:modified xsi:type="dcterms:W3CDTF">2026-09-16T07:38:00Z</dcterms:modified>
</cp:coreProperties>
</file>